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C95AD29" w14:textId="30F7AB5B" w:rsidR="00D11E02" w:rsidRDefault="00D11E02" w:rsidP="00D11E02">
      <w:pPr>
        <w:jc w:val="center"/>
        <w:rPr>
          <w:b/>
        </w:rPr>
      </w:pPr>
      <w:r>
        <w:rPr>
          <w:noProof/>
        </w:rPr>
        <w:drawing>
          <wp:inline distT="0" distB="0" distL="0" distR="0" wp14:anchorId="47137666" wp14:editId="50B20DEE">
            <wp:extent cx="3486150" cy="2324100"/>
            <wp:effectExtent l="0" t="0" r="0" b="0"/>
            <wp:docPr id="3" name="Imagem 3" descr="Uma imagem com texto, Tipo de letra, captura de ecrã, Gráficos&#10;&#10;Descrição gerad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m 3" descr="Uma imagem com texto, Tipo de letra, captura de ecrã, Gráficos&#10;&#10;Descrição gerada automaticamente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8910" t="29301" r="18739" b="2913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86150" cy="2324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6D90649" w14:textId="02942184" w:rsidR="00D11E02" w:rsidRPr="00D11E02" w:rsidRDefault="00687E10" w:rsidP="00D11E02">
      <w:pPr>
        <w:jc w:val="center"/>
        <w:rPr>
          <w:b/>
          <w:sz w:val="40"/>
        </w:rPr>
      </w:pPr>
      <w:r>
        <w:rPr>
          <w:b/>
          <w:sz w:val="40"/>
        </w:rPr>
        <w:t>Secundário</w:t>
      </w:r>
    </w:p>
    <w:p w14:paraId="7ED320BE" w14:textId="77777777" w:rsidR="00D11E02" w:rsidRDefault="00D11E02" w:rsidP="00D11E02">
      <w:pPr>
        <w:jc w:val="center"/>
        <w:rPr>
          <w:b/>
        </w:rPr>
      </w:pPr>
      <w:r>
        <w:rPr>
          <w:b/>
        </w:rPr>
        <w:t>LISTA DE PROPONENTES</w:t>
      </w:r>
    </w:p>
    <w:tbl>
      <w:tblPr>
        <w:tblStyle w:val="TabelacomGrelha"/>
        <w:tblW w:w="10485" w:type="dxa"/>
        <w:tblInd w:w="-147" w:type="dxa"/>
        <w:tblLayout w:type="fixed"/>
        <w:tblLook w:val="04A0" w:firstRow="1" w:lastRow="0" w:firstColumn="1" w:lastColumn="0" w:noHBand="0" w:noVBand="1"/>
      </w:tblPr>
      <w:tblGrid>
        <w:gridCol w:w="457"/>
        <w:gridCol w:w="4534"/>
        <w:gridCol w:w="1559"/>
        <w:gridCol w:w="1418"/>
        <w:gridCol w:w="2517"/>
      </w:tblGrid>
      <w:tr w:rsidR="00D11E02" w14:paraId="68B1AD50" w14:textId="77777777" w:rsidTr="00D94CE3">
        <w:tc>
          <w:tcPr>
            <w:tcW w:w="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9C0D8A" w14:textId="77777777" w:rsidR="00D11E02" w:rsidRDefault="00D11E02" w:rsidP="00D94CE3">
            <w:pPr>
              <w:spacing w:line="360" w:lineRule="auto"/>
              <w:jc w:val="center"/>
              <w:rPr>
                <w:b/>
              </w:rPr>
            </w:pPr>
            <w:r>
              <w:rPr>
                <w:b/>
                <w:sz w:val="22"/>
              </w:rPr>
              <w:t>Nº</w:t>
            </w:r>
          </w:p>
        </w:tc>
        <w:tc>
          <w:tcPr>
            <w:tcW w:w="4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1C02BFD" w14:textId="77777777" w:rsidR="00D11E02" w:rsidRDefault="00D11E02" w:rsidP="00D94CE3">
            <w:pPr>
              <w:spacing w:line="360" w:lineRule="auto"/>
              <w:jc w:val="center"/>
              <w:rPr>
                <w:b/>
              </w:rPr>
            </w:pPr>
            <w:r>
              <w:rPr>
                <w:b/>
              </w:rPr>
              <w:t>Nome dos proponentes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4648656" w14:textId="77777777" w:rsidR="00D11E02" w:rsidRDefault="00D11E02" w:rsidP="00D94CE3">
            <w:pPr>
              <w:spacing w:line="360" w:lineRule="auto"/>
              <w:jc w:val="center"/>
              <w:rPr>
                <w:b/>
              </w:rPr>
            </w:pPr>
            <w:r>
              <w:rPr>
                <w:b/>
              </w:rPr>
              <w:t>Nº processo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829424" w14:textId="77777777" w:rsidR="00D11E02" w:rsidRDefault="00D11E02" w:rsidP="00D94CE3">
            <w:pPr>
              <w:spacing w:line="360" w:lineRule="auto"/>
              <w:jc w:val="center"/>
              <w:rPr>
                <w:b/>
              </w:rPr>
            </w:pPr>
            <w:r>
              <w:rPr>
                <w:b/>
              </w:rPr>
              <w:t>Ano/ turma</w:t>
            </w:r>
          </w:p>
        </w:tc>
        <w:tc>
          <w:tcPr>
            <w:tcW w:w="2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F7A0F81" w14:textId="77777777" w:rsidR="00D11E02" w:rsidRDefault="00D11E02" w:rsidP="00D94CE3">
            <w:pPr>
              <w:spacing w:line="360" w:lineRule="auto"/>
              <w:jc w:val="center"/>
              <w:rPr>
                <w:b/>
              </w:rPr>
            </w:pPr>
            <w:r>
              <w:rPr>
                <w:b/>
              </w:rPr>
              <w:t>Rubrica</w:t>
            </w:r>
          </w:p>
        </w:tc>
      </w:tr>
      <w:tr w:rsidR="00D11E02" w14:paraId="6F136732" w14:textId="77777777" w:rsidTr="00D94CE3">
        <w:tc>
          <w:tcPr>
            <w:tcW w:w="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352D405" w14:textId="77777777" w:rsidR="00D11E02" w:rsidRDefault="00D11E02" w:rsidP="00D94CE3">
            <w:pPr>
              <w:spacing w:line="360" w:lineRule="auto"/>
              <w:jc w:val="center"/>
              <w:rPr>
                <w:b/>
              </w:rPr>
            </w:pPr>
            <w:r>
              <w:rPr>
                <w:b/>
              </w:rPr>
              <w:t>1</w:t>
            </w:r>
          </w:p>
        </w:tc>
        <w:tc>
          <w:tcPr>
            <w:tcW w:w="4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9C8442" w14:textId="77777777" w:rsidR="00D11E02" w:rsidRDefault="00D11E02" w:rsidP="00D94CE3">
            <w:pPr>
              <w:spacing w:line="360" w:lineRule="auto"/>
              <w:jc w:val="center"/>
              <w:rPr>
                <w:b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8A938C" w14:textId="77777777" w:rsidR="00D11E02" w:rsidRDefault="00D11E02" w:rsidP="00D94CE3">
            <w:pPr>
              <w:spacing w:line="360" w:lineRule="auto"/>
              <w:jc w:val="center"/>
              <w:rPr>
                <w:b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4B3BDA" w14:textId="77777777" w:rsidR="00D11E02" w:rsidRDefault="00D11E02" w:rsidP="00D94CE3">
            <w:pPr>
              <w:spacing w:line="360" w:lineRule="auto"/>
              <w:jc w:val="center"/>
              <w:rPr>
                <w:b/>
              </w:rPr>
            </w:pPr>
          </w:p>
        </w:tc>
        <w:tc>
          <w:tcPr>
            <w:tcW w:w="2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43D371" w14:textId="77777777" w:rsidR="00D11E02" w:rsidRDefault="00D11E02" w:rsidP="00D94CE3">
            <w:pPr>
              <w:spacing w:line="360" w:lineRule="auto"/>
              <w:jc w:val="center"/>
              <w:rPr>
                <w:b/>
              </w:rPr>
            </w:pPr>
          </w:p>
        </w:tc>
      </w:tr>
      <w:tr w:rsidR="00D11E02" w14:paraId="68F0D254" w14:textId="77777777" w:rsidTr="00D94CE3">
        <w:tc>
          <w:tcPr>
            <w:tcW w:w="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6ADE80" w14:textId="77777777" w:rsidR="00D11E02" w:rsidRDefault="00D11E02" w:rsidP="00D94CE3">
            <w:pPr>
              <w:spacing w:line="360" w:lineRule="auto"/>
              <w:jc w:val="center"/>
              <w:rPr>
                <w:b/>
              </w:rPr>
            </w:pPr>
            <w:r>
              <w:rPr>
                <w:b/>
              </w:rPr>
              <w:t>2</w:t>
            </w:r>
          </w:p>
        </w:tc>
        <w:tc>
          <w:tcPr>
            <w:tcW w:w="4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E6BFB9" w14:textId="77777777" w:rsidR="00D11E02" w:rsidRDefault="00D11E02" w:rsidP="00D94CE3">
            <w:pPr>
              <w:spacing w:line="360" w:lineRule="auto"/>
              <w:jc w:val="center"/>
              <w:rPr>
                <w:b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55F347" w14:textId="77777777" w:rsidR="00D11E02" w:rsidRDefault="00D11E02" w:rsidP="00D94CE3">
            <w:pPr>
              <w:spacing w:line="360" w:lineRule="auto"/>
              <w:rPr>
                <w:b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62A0D1" w14:textId="77777777" w:rsidR="00D11E02" w:rsidRDefault="00D11E02" w:rsidP="00D94CE3">
            <w:pPr>
              <w:spacing w:line="360" w:lineRule="auto"/>
              <w:jc w:val="center"/>
              <w:rPr>
                <w:b/>
              </w:rPr>
            </w:pPr>
          </w:p>
        </w:tc>
        <w:tc>
          <w:tcPr>
            <w:tcW w:w="2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C04A58" w14:textId="77777777" w:rsidR="00D11E02" w:rsidRDefault="00D11E02" w:rsidP="00D94CE3">
            <w:pPr>
              <w:spacing w:line="360" w:lineRule="auto"/>
              <w:jc w:val="center"/>
              <w:rPr>
                <w:b/>
              </w:rPr>
            </w:pPr>
          </w:p>
        </w:tc>
      </w:tr>
      <w:tr w:rsidR="00D11E02" w14:paraId="2D3A5B26" w14:textId="77777777" w:rsidTr="00D94CE3">
        <w:tc>
          <w:tcPr>
            <w:tcW w:w="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C1E1D7" w14:textId="77777777" w:rsidR="00D11E02" w:rsidRDefault="00D11E02" w:rsidP="00D94CE3">
            <w:pPr>
              <w:spacing w:line="360" w:lineRule="auto"/>
              <w:jc w:val="center"/>
              <w:rPr>
                <w:b/>
              </w:rPr>
            </w:pPr>
            <w:r>
              <w:rPr>
                <w:b/>
              </w:rPr>
              <w:t>3</w:t>
            </w:r>
          </w:p>
        </w:tc>
        <w:tc>
          <w:tcPr>
            <w:tcW w:w="4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01E294" w14:textId="77777777" w:rsidR="00D11E02" w:rsidRDefault="00D11E02" w:rsidP="00D94CE3">
            <w:pPr>
              <w:spacing w:line="360" w:lineRule="auto"/>
              <w:jc w:val="center"/>
              <w:rPr>
                <w:b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5E09C7" w14:textId="77777777" w:rsidR="00D11E02" w:rsidRDefault="00D11E02" w:rsidP="00D94CE3">
            <w:pPr>
              <w:spacing w:line="360" w:lineRule="auto"/>
              <w:rPr>
                <w:b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A9F21B" w14:textId="77777777" w:rsidR="00D11E02" w:rsidRDefault="00D11E02" w:rsidP="00D94CE3">
            <w:pPr>
              <w:spacing w:line="360" w:lineRule="auto"/>
              <w:jc w:val="center"/>
              <w:rPr>
                <w:b/>
              </w:rPr>
            </w:pPr>
          </w:p>
        </w:tc>
        <w:tc>
          <w:tcPr>
            <w:tcW w:w="2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B9D558" w14:textId="77777777" w:rsidR="00D11E02" w:rsidRDefault="00D11E02" w:rsidP="00D94CE3">
            <w:pPr>
              <w:spacing w:line="360" w:lineRule="auto"/>
              <w:jc w:val="center"/>
              <w:rPr>
                <w:b/>
              </w:rPr>
            </w:pPr>
          </w:p>
        </w:tc>
      </w:tr>
      <w:tr w:rsidR="00D11E02" w14:paraId="02E9C62F" w14:textId="77777777" w:rsidTr="00D94CE3">
        <w:tc>
          <w:tcPr>
            <w:tcW w:w="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C793E7" w14:textId="77777777" w:rsidR="00D11E02" w:rsidRDefault="00D11E02" w:rsidP="00D94CE3">
            <w:pPr>
              <w:spacing w:line="360" w:lineRule="auto"/>
              <w:jc w:val="center"/>
              <w:rPr>
                <w:b/>
              </w:rPr>
            </w:pPr>
            <w:r>
              <w:rPr>
                <w:b/>
              </w:rPr>
              <w:t>4</w:t>
            </w:r>
          </w:p>
        </w:tc>
        <w:tc>
          <w:tcPr>
            <w:tcW w:w="4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81C941" w14:textId="77777777" w:rsidR="00D11E02" w:rsidRDefault="00D11E02" w:rsidP="00D94CE3">
            <w:pPr>
              <w:spacing w:line="360" w:lineRule="auto"/>
              <w:rPr>
                <w:b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128F43" w14:textId="77777777" w:rsidR="00D11E02" w:rsidRDefault="00D11E02" w:rsidP="00D94CE3">
            <w:pPr>
              <w:spacing w:line="360" w:lineRule="auto"/>
              <w:rPr>
                <w:b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0EF693" w14:textId="77777777" w:rsidR="00D11E02" w:rsidRDefault="00D11E02" w:rsidP="00D94CE3">
            <w:pPr>
              <w:spacing w:line="360" w:lineRule="auto"/>
              <w:jc w:val="center"/>
              <w:rPr>
                <w:b/>
              </w:rPr>
            </w:pPr>
          </w:p>
        </w:tc>
        <w:tc>
          <w:tcPr>
            <w:tcW w:w="2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163B32" w14:textId="77777777" w:rsidR="00D11E02" w:rsidRDefault="00D11E02" w:rsidP="00D94CE3">
            <w:pPr>
              <w:spacing w:line="360" w:lineRule="auto"/>
              <w:jc w:val="center"/>
              <w:rPr>
                <w:b/>
              </w:rPr>
            </w:pPr>
          </w:p>
        </w:tc>
      </w:tr>
      <w:tr w:rsidR="00D11E02" w14:paraId="408013C4" w14:textId="77777777" w:rsidTr="00D94CE3">
        <w:tc>
          <w:tcPr>
            <w:tcW w:w="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D64A475" w14:textId="77777777" w:rsidR="00D11E02" w:rsidRDefault="00D11E02" w:rsidP="00D94CE3">
            <w:pPr>
              <w:spacing w:line="360" w:lineRule="auto"/>
              <w:jc w:val="center"/>
              <w:rPr>
                <w:b/>
              </w:rPr>
            </w:pPr>
            <w:r>
              <w:rPr>
                <w:b/>
              </w:rPr>
              <w:t>5</w:t>
            </w:r>
          </w:p>
        </w:tc>
        <w:tc>
          <w:tcPr>
            <w:tcW w:w="4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05FCDC" w14:textId="77777777" w:rsidR="00D11E02" w:rsidRDefault="00D11E02" w:rsidP="00D94CE3">
            <w:pPr>
              <w:spacing w:line="360" w:lineRule="auto"/>
              <w:jc w:val="center"/>
              <w:rPr>
                <w:b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C28B64" w14:textId="77777777" w:rsidR="00D11E02" w:rsidRDefault="00D11E02" w:rsidP="00D94CE3">
            <w:pPr>
              <w:spacing w:line="360" w:lineRule="auto"/>
              <w:jc w:val="center"/>
              <w:rPr>
                <w:b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6A64C1" w14:textId="77777777" w:rsidR="00D11E02" w:rsidRDefault="00D11E02" w:rsidP="00D94CE3">
            <w:pPr>
              <w:spacing w:line="360" w:lineRule="auto"/>
              <w:jc w:val="center"/>
              <w:rPr>
                <w:b/>
              </w:rPr>
            </w:pPr>
          </w:p>
        </w:tc>
        <w:tc>
          <w:tcPr>
            <w:tcW w:w="2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A80977" w14:textId="77777777" w:rsidR="00D11E02" w:rsidRDefault="00D11E02" w:rsidP="00D94CE3">
            <w:pPr>
              <w:spacing w:line="360" w:lineRule="auto"/>
              <w:jc w:val="center"/>
              <w:rPr>
                <w:b/>
              </w:rPr>
            </w:pPr>
          </w:p>
        </w:tc>
      </w:tr>
    </w:tbl>
    <w:p w14:paraId="1B4370C2" w14:textId="77777777" w:rsidR="00D11E02" w:rsidRDefault="00D11E02" w:rsidP="00D11E02">
      <w:pPr>
        <w:rPr>
          <w:b/>
        </w:rPr>
      </w:pPr>
    </w:p>
    <w:tbl>
      <w:tblPr>
        <w:tblStyle w:val="TabelacomGrelha"/>
        <w:tblW w:w="10490" w:type="dxa"/>
        <w:tblInd w:w="-5" w:type="dxa"/>
        <w:tblLook w:val="04A0" w:firstRow="1" w:lastRow="0" w:firstColumn="1" w:lastColumn="0" w:noHBand="0" w:noVBand="1"/>
      </w:tblPr>
      <w:tblGrid>
        <w:gridCol w:w="10490"/>
      </w:tblGrid>
      <w:tr w:rsidR="00D11E02" w14:paraId="7301AC7A" w14:textId="77777777" w:rsidTr="00D94CE3">
        <w:tc>
          <w:tcPr>
            <w:tcW w:w="10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54995BA" w14:textId="77777777" w:rsidR="00D11E02" w:rsidRDefault="00D11E02" w:rsidP="00D94CE3">
            <w:pPr>
              <w:spacing w:line="360" w:lineRule="auto"/>
              <w:ind w:left="630"/>
              <w:jc w:val="center"/>
              <w:rPr>
                <w:b/>
              </w:rPr>
            </w:pPr>
            <w:r>
              <w:rPr>
                <w:b/>
                <w:sz w:val="28"/>
              </w:rPr>
              <w:t>Proposta</w:t>
            </w:r>
            <w:r>
              <w:t xml:space="preserve"> </w:t>
            </w:r>
          </w:p>
        </w:tc>
      </w:tr>
      <w:tr w:rsidR="00D11E02" w14:paraId="2C7A921E" w14:textId="77777777" w:rsidTr="00D94CE3">
        <w:tc>
          <w:tcPr>
            <w:tcW w:w="10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42AF18" w14:textId="77777777" w:rsidR="00D11E02" w:rsidRPr="006E34E4" w:rsidRDefault="00D11E02" w:rsidP="00D94CE3">
            <w:pPr>
              <w:rPr>
                <w:b/>
                <w:i/>
                <w:iCs/>
              </w:rPr>
            </w:pPr>
            <w:proofErr w:type="gramStart"/>
            <w:r>
              <w:rPr>
                <w:b/>
              </w:rPr>
              <w:t>Titulo/Slogan</w:t>
            </w:r>
            <w:proofErr w:type="gramEnd"/>
            <w:r>
              <w:rPr>
                <w:b/>
              </w:rPr>
              <w:t>:</w:t>
            </w:r>
            <w:r w:rsidRPr="006E34E4">
              <w:rPr>
                <w:b/>
                <w:i/>
                <w:iCs/>
              </w:rPr>
              <w:t xml:space="preserve">  </w:t>
            </w:r>
            <w:r w:rsidRPr="006E34E4">
              <w:rPr>
                <w:bCs/>
                <w:i/>
                <w:iCs/>
              </w:rPr>
              <w:t xml:space="preserve"> </w:t>
            </w:r>
          </w:p>
          <w:p w14:paraId="7343FF69" w14:textId="77777777" w:rsidR="00D11E02" w:rsidRDefault="00D11E02" w:rsidP="00D94CE3">
            <w:pPr>
              <w:rPr>
                <w:b/>
              </w:rPr>
            </w:pPr>
          </w:p>
          <w:p w14:paraId="12AA5B3B" w14:textId="77777777" w:rsidR="00D11E02" w:rsidRDefault="00D11E02" w:rsidP="00D94CE3">
            <w:pPr>
              <w:rPr>
                <w:b/>
                <w:color w:val="FFFFFF" w:themeColor="background1"/>
              </w:rPr>
            </w:pPr>
          </w:p>
        </w:tc>
      </w:tr>
      <w:tr w:rsidR="00D11E02" w14:paraId="0D327039" w14:textId="77777777" w:rsidTr="00D94CE3">
        <w:tc>
          <w:tcPr>
            <w:tcW w:w="10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5445EC3" w14:textId="77777777" w:rsidR="00D11E02" w:rsidRDefault="00D11E02" w:rsidP="00D94CE3">
            <w:r>
              <w:t>Melhoria pretendida /Objetivos/Previsão de custos:</w:t>
            </w:r>
          </w:p>
          <w:p w14:paraId="5AF4652F" w14:textId="77777777" w:rsidR="00D11E02" w:rsidRDefault="00D11E02" w:rsidP="00D94CE3"/>
          <w:p w14:paraId="6CDAB023" w14:textId="77777777" w:rsidR="00D11E02" w:rsidRDefault="00D11E02" w:rsidP="00D94CE3"/>
          <w:p w14:paraId="1CA4166B" w14:textId="77777777" w:rsidR="00D11E02" w:rsidRDefault="00D11E02" w:rsidP="00D94CE3"/>
          <w:p w14:paraId="5DFCC955" w14:textId="77777777" w:rsidR="00D11E02" w:rsidRDefault="00D11E02" w:rsidP="00D94CE3"/>
          <w:p w14:paraId="45C4A023" w14:textId="77777777" w:rsidR="00D11E02" w:rsidRDefault="00D11E02" w:rsidP="00D94CE3"/>
          <w:p w14:paraId="74AC0FE4" w14:textId="77777777" w:rsidR="00D11E02" w:rsidRDefault="00D11E02" w:rsidP="00D94CE3"/>
          <w:p w14:paraId="07EA8229" w14:textId="77777777" w:rsidR="00D11E02" w:rsidRDefault="00D11E02" w:rsidP="00D94CE3"/>
          <w:p w14:paraId="4A901AC3" w14:textId="77777777" w:rsidR="00D11E02" w:rsidRDefault="00D11E02" w:rsidP="00D94CE3"/>
          <w:p w14:paraId="4902C97C" w14:textId="77777777" w:rsidR="00D11E02" w:rsidRDefault="00D11E02" w:rsidP="00D94CE3"/>
          <w:p w14:paraId="57B231DB" w14:textId="77777777" w:rsidR="00687E10" w:rsidRDefault="00687E10" w:rsidP="00D94CE3"/>
          <w:p w14:paraId="3E8320AE" w14:textId="77777777" w:rsidR="00687E10" w:rsidRDefault="00687E10" w:rsidP="00D94CE3"/>
          <w:p w14:paraId="7F99840F" w14:textId="77777777" w:rsidR="00687E10" w:rsidRDefault="00687E10" w:rsidP="00D94CE3"/>
          <w:p w14:paraId="35A47861" w14:textId="77777777" w:rsidR="00687E10" w:rsidRDefault="00687E10" w:rsidP="00D94CE3"/>
          <w:p w14:paraId="143BC4CC" w14:textId="77777777" w:rsidR="00687E10" w:rsidRDefault="00687E10" w:rsidP="00D94CE3"/>
          <w:p w14:paraId="28329035" w14:textId="77777777" w:rsidR="00687E10" w:rsidRDefault="00687E10" w:rsidP="00D94CE3"/>
          <w:p w14:paraId="5939969E" w14:textId="77777777" w:rsidR="00687E10" w:rsidRDefault="00687E10" w:rsidP="00D94CE3"/>
          <w:p w14:paraId="60E0B53E" w14:textId="77777777" w:rsidR="00687E10" w:rsidRDefault="00687E10" w:rsidP="00D94CE3"/>
          <w:p w14:paraId="3EBA995E" w14:textId="77777777" w:rsidR="00687E10" w:rsidRDefault="00687E10" w:rsidP="00D94CE3"/>
          <w:p w14:paraId="1EC725C1" w14:textId="77777777" w:rsidR="00687E10" w:rsidRDefault="00687E10" w:rsidP="00D94CE3"/>
          <w:p w14:paraId="77464BF3" w14:textId="77777777" w:rsidR="00687E10" w:rsidRDefault="00687E10" w:rsidP="00D94CE3"/>
          <w:p w14:paraId="5064BC31" w14:textId="77777777" w:rsidR="00687E10" w:rsidRDefault="00687E10" w:rsidP="00D94CE3"/>
          <w:p w14:paraId="3314E935" w14:textId="77777777" w:rsidR="00687E10" w:rsidRDefault="00687E10" w:rsidP="00D94CE3"/>
          <w:p w14:paraId="690807B5" w14:textId="77777777" w:rsidR="00687E10" w:rsidRDefault="00687E10" w:rsidP="00D94CE3"/>
          <w:p w14:paraId="0B24E730" w14:textId="77777777" w:rsidR="00687E10" w:rsidRDefault="00687E10" w:rsidP="00D94CE3"/>
          <w:p w14:paraId="3D4A4FBB" w14:textId="77777777" w:rsidR="00687E10" w:rsidRDefault="00687E10" w:rsidP="00D94CE3"/>
          <w:p w14:paraId="770D847F" w14:textId="77777777" w:rsidR="00687E10" w:rsidRDefault="00687E10" w:rsidP="00D94CE3"/>
          <w:p w14:paraId="23994E69" w14:textId="77777777" w:rsidR="00687E10" w:rsidRDefault="00687E10" w:rsidP="00D94CE3"/>
          <w:p w14:paraId="046AEDF5" w14:textId="77777777" w:rsidR="00687E10" w:rsidRDefault="00687E10" w:rsidP="00D94CE3"/>
          <w:p w14:paraId="0FD55F2D" w14:textId="77777777" w:rsidR="00687E10" w:rsidRDefault="00687E10" w:rsidP="00D94CE3"/>
          <w:p w14:paraId="2A1A7AEC" w14:textId="77777777" w:rsidR="00687E10" w:rsidRDefault="00687E10" w:rsidP="00D94CE3"/>
          <w:p w14:paraId="419BE161" w14:textId="77777777" w:rsidR="00687E10" w:rsidRDefault="00687E10" w:rsidP="00D94CE3"/>
          <w:p w14:paraId="7E043C1D" w14:textId="77777777" w:rsidR="00687E10" w:rsidRDefault="00687E10" w:rsidP="00D94CE3"/>
          <w:p w14:paraId="5761ECC9" w14:textId="77777777" w:rsidR="00687E10" w:rsidRDefault="00687E10" w:rsidP="00D94CE3"/>
          <w:p w14:paraId="56F73F3D" w14:textId="77777777" w:rsidR="00687E10" w:rsidRDefault="00687E10" w:rsidP="00D94CE3"/>
          <w:p w14:paraId="08C06A68" w14:textId="77777777" w:rsidR="00687E10" w:rsidRDefault="00687E10" w:rsidP="00D94CE3"/>
          <w:p w14:paraId="2D14F74B" w14:textId="77777777" w:rsidR="00687E10" w:rsidRDefault="00687E10" w:rsidP="00D94CE3"/>
          <w:p w14:paraId="2CC3E1EB" w14:textId="64EF783B" w:rsidR="00687E10" w:rsidRDefault="00687E10" w:rsidP="00D94CE3"/>
          <w:p w14:paraId="51E44C32" w14:textId="3E4BEF0F" w:rsidR="00560CC5" w:rsidRDefault="00560CC5" w:rsidP="00D94CE3"/>
          <w:p w14:paraId="021EE493" w14:textId="763391DF" w:rsidR="00560CC5" w:rsidRDefault="00560CC5" w:rsidP="00D94CE3"/>
          <w:p w14:paraId="33701A3E" w14:textId="6EAB7B3C" w:rsidR="00560CC5" w:rsidRDefault="00560CC5" w:rsidP="00D94CE3"/>
          <w:p w14:paraId="43A3AE46" w14:textId="79618878" w:rsidR="00560CC5" w:rsidRDefault="00560CC5" w:rsidP="00D94CE3"/>
          <w:p w14:paraId="2DBD6A04" w14:textId="5698F032" w:rsidR="00560CC5" w:rsidRDefault="00560CC5" w:rsidP="00D94CE3"/>
          <w:p w14:paraId="444398B6" w14:textId="70466331" w:rsidR="00560CC5" w:rsidRDefault="00560CC5" w:rsidP="00D94CE3"/>
          <w:p w14:paraId="57585047" w14:textId="720C88D5" w:rsidR="00560CC5" w:rsidRDefault="00560CC5" w:rsidP="00D94CE3"/>
          <w:p w14:paraId="65EA59CC" w14:textId="77777777" w:rsidR="00560CC5" w:rsidRDefault="00560CC5" w:rsidP="00D94CE3"/>
          <w:p w14:paraId="3ECBECDE" w14:textId="77777777" w:rsidR="00687E10" w:rsidRDefault="00687E10" w:rsidP="00D94CE3"/>
          <w:p w14:paraId="44396D3C" w14:textId="77777777" w:rsidR="00687E10" w:rsidRDefault="00687E10" w:rsidP="00D94CE3"/>
          <w:p w14:paraId="7A7F6405" w14:textId="77777777" w:rsidR="00687E10" w:rsidRDefault="00687E10" w:rsidP="00D94CE3"/>
          <w:p w14:paraId="503217E4" w14:textId="77777777" w:rsidR="00687E10" w:rsidRDefault="00687E10" w:rsidP="00D94CE3"/>
          <w:p w14:paraId="787FBD43" w14:textId="77777777" w:rsidR="00D11E02" w:rsidRDefault="00D11E02" w:rsidP="00D94CE3"/>
          <w:p w14:paraId="4C5D86D5" w14:textId="77777777" w:rsidR="00D11E02" w:rsidRDefault="00D11E02" w:rsidP="00D94CE3"/>
          <w:p w14:paraId="195DAF41" w14:textId="77777777" w:rsidR="00D11E02" w:rsidRDefault="00D11E02" w:rsidP="00D94CE3"/>
          <w:p w14:paraId="155F89B4" w14:textId="77777777" w:rsidR="00D11E02" w:rsidRDefault="00D11E02" w:rsidP="00D94CE3">
            <w:pPr>
              <w:jc w:val="right"/>
              <w:rPr>
                <w:color w:val="FFFFFF" w:themeColor="background1"/>
              </w:rPr>
            </w:pPr>
            <w:r>
              <w:rPr>
                <w:color w:val="FFFFFF" w:themeColor="background1"/>
                <w:sz w:val="16"/>
              </w:rPr>
              <w:t>(até 1000 palavras)</w:t>
            </w:r>
          </w:p>
        </w:tc>
      </w:tr>
    </w:tbl>
    <w:p w14:paraId="2AC8A7AA" w14:textId="6D850F1A" w:rsidR="00D11E02" w:rsidRDefault="00D11E02" w:rsidP="00D11E02">
      <w:pPr>
        <w:tabs>
          <w:tab w:val="left" w:pos="2976"/>
        </w:tabs>
        <w:rPr>
          <w:sz w:val="14"/>
          <w:szCs w:val="14"/>
        </w:rPr>
      </w:pPr>
    </w:p>
    <w:p w14:paraId="475B25AD" w14:textId="6A83E237" w:rsidR="008572BE" w:rsidRDefault="008572BE" w:rsidP="00560CC5">
      <w:pPr>
        <w:tabs>
          <w:tab w:val="left" w:pos="2976"/>
        </w:tabs>
        <w:jc w:val="center"/>
        <w:rPr>
          <w:sz w:val="14"/>
          <w:szCs w:val="14"/>
        </w:rPr>
      </w:pPr>
    </w:p>
    <w:p w14:paraId="608A4287" w14:textId="77777777" w:rsidR="00560CC5" w:rsidRPr="00D11E02" w:rsidRDefault="00560CC5" w:rsidP="00560CC5">
      <w:pPr>
        <w:tabs>
          <w:tab w:val="left" w:pos="2976"/>
        </w:tabs>
        <w:jc w:val="center"/>
        <w:rPr>
          <w:sz w:val="14"/>
          <w:szCs w:val="14"/>
        </w:rPr>
      </w:pPr>
    </w:p>
    <w:p w14:paraId="78249432" w14:textId="24A14864" w:rsidR="00D11E02" w:rsidRPr="00DC020E" w:rsidRDefault="00D11E02" w:rsidP="00560CC5">
      <w:pPr>
        <w:tabs>
          <w:tab w:val="left" w:pos="2976"/>
        </w:tabs>
        <w:spacing w:after="0"/>
        <w:jc w:val="center"/>
        <w:rPr>
          <w:b/>
          <w:bCs/>
          <w:sz w:val="32"/>
          <w:szCs w:val="32"/>
        </w:rPr>
      </w:pPr>
      <w:r w:rsidRPr="00DC020E">
        <w:rPr>
          <w:b/>
          <w:bCs/>
          <w:sz w:val="32"/>
          <w:szCs w:val="32"/>
        </w:rPr>
        <w:lastRenderedPageBreak/>
        <w:t>LISTA DE APOIANTES</w:t>
      </w:r>
    </w:p>
    <w:tbl>
      <w:tblPr>
        <w:tblStyle w:val="TabelacomGrelha"/>
        <w:tblW w:w="10774" w:type="dxa"/>
        <w:tblInd w:w="-147" w:type="dxa"/>
        <w:tblLook w:val="04A0" w:firstRow="1" w:lastRow="0" w:firstColumn="1" w:lastColumn="0" w:noHBand="0" w:noVBand="1"/>
      </w:tblPr>
      <w:tblGrid>
        <w:gridCol w:w="562"/>
        <w:gridCol w:w="3969"/>
        <w:gridCol w:w="1418"/>
        <w:gridCol w:w="1559"/>
        <w:gridCol w:w="3266"/>
      </w:tblGrid>
      <w:tr w:rsidR="00687E10" w:rsidRPr="00560CC5" w14:paraId="59472E25" w14:textId="77777777" w:rsidTr="00560CC5">
        <w:tc>
          <w:tcPr>
            <w:tcW w:w="562" w:type="dxa"/>
          </w:tcPr>
          <w:p w14:paraId="2E5641C5" w14:textId="77777777" w:rsidR="00687E10" w:rsidRPr="00560CC5" w:rsidRDefault="00687E10" w:rsidP="00687E10">
            <w:pPr>
              <w:tabs>
                <w:tab w:val="left" w:pos="2976"/>
              </w:tabs>
              <w:spacing w:line="360" w:lineRule="auto"/>
              <w:jc w:val="center"/>
              <w:rPr>
                <w:b/>
                <w:bCs/>
              </w:rPr>
            </w:pPr>
            <w:r w:rsidRPr="00560CC5">
              <w:rPr>
                <w:b/>
                <w:bCs/>
              </w:rPr>
              <w:t>Nº</w:t>
            </w:r>
          </w:p>
        </w:tc>
        <w:tc>
          <w:tcPr>
            <w:tcW w:w="3969" w:type="dxa"/>
          </w:tcPr>
          <w:p w14:paraId="3E25E2EE" w14:textId="77777777" w:rsidR="00687E10" w:rsidRPr="00560CC5" w:rsidRDefault="00687E10" w:rsidP="00687E10">
            <w:pPr>
              <w:tabs>
                <w:tab w:val="left" w:pos="2976"/>
              </w:tabs>
              <w:spacing w:line="360" w:lineRule="auto"/>
              <w:jc w:val="center"/>
              <w:rPr>
                <w:b/>
                <w:bCs/>
              </w:rPr>
            </w:pPr>
            <w:r w:rsidRPr="00560CC5">
              <w:rPr>
                <w:b/>
                <w:bCs/>
              </w:rPr>
              <w:t>Nome</w:t>
            </w:r>
          </w:p>
        </w:tc>
        <w:tc>
          <w:tcPr>
            <w:tcW w:w="1418" w:type="dxa"/>
          </w:tcPr>
          <w:p w14:paraId="4E7F9F6C" w14:textId="77777777" w:rsidR="00687E10" w:rsidRPr="00560CC5" w:rsidRDefault="00687E10" w:rsidP="00687E10">
            <w:pPr>
              <w:tabs>
                <w:tab w:val="left" w:pos="2976"/>
              </w:tabs>
              <w:spacing w:line="360" w:lineRule="auto"/>
              <w:jc w:val="center"/>
              <w:rPr>
                <w:b/>
                <w:bCs/>
              </w:rPr>
            </w:pPr>
            <w:r w:rsidRPr="00560CC5">
              <w:rPr>
                <w:b/>
                <w:bCs/>
              </w:rPr>
              <w:t xml:space="preserve">Nº Processo </w:t>
            </w:r>
          </w:p>
        </w:tc>
        <w:tc>
          <w:tcPr>
            <w:tcW w:w="1559" w:type="dxa"/>
          </w:tcPr>
          <w:p w14:paraId="1113DFB5" w14:textId="77777777" w:rsidR="00687E10" w:rsidRPr="00560CC5" w:rsidRDefault="00687E10" w:rsidP="00687E10">
            <w:pPr>
              <w:tabs>
                <w:tab w:val="left" w:pos="2976"/>
              </w:tabs>
              <w:spacing w:line="360" w:lineRule="auto"/>
              <w:jc w:val="center"/>
              <w:rPr>
                <w:b/>
                <w:bCs/>
              </w:rPr>
            </w:pPr>
            <w:r w:rsidRPr="00560CC5">
              <w:rPr>
                <w:b/>
                <w:bCs/>
              </w:rPr>
              <w:t>Ano / Turma</w:t>
            </w:r>
          </w:p>
        </w:tc>
        <w:tc>
          <w:tcPr>
            <w:tcW w:w="3266" w:type="dxa"/>
          </w:tcPr>
          <w:p w14:paraId="4279E4B1" w14:textId="77777777" w:rsidR="00687E10" w:rsidRPr="00560CC5" w:rsidRDefault="00687E10" w:rsidP="00687E10">
            <w:pPr>
              <w:tabs>
                <w:tab w:val="left" w:pos="2976"/>
              </w:tabs>
              <w:spacing w:line="360" w:lineRule="auto"/>
              <w:jc w:val="center"/>
              <w:rPr>
                <w:b/>
                <w:bCs/>
              </w:rPr>
            </w:pPr>
            <w:r w:rsidRPr="00560CC5">
              <w:rPr>
                <w:b/>
                <w:bCs/>
              </w:rPr>
              <w:t xml:space="preserve">Rubrica </w:t>
            </w:r>
          </w:p>
        </w:tc>
      </w:tr>
      <w:tr w:rsidR="00687E10" w:rsidRPr="00560CC5" w14:paraId="0E5C5368" w14:textId="77777777" w:rsidTr="00560CC5">
        <w:tc>
          <w:tcPr>
            <w:tcW w:w="562" w:type="dxa"/>
          </w:tcPr>
          <w:p w14:paraId="1AC22519" w14:textId="77777777" w:rsidR="00687E10" w:rsidRPr="00560CC5" w:rsidRDefault="00687E10" w:rsidP="00687E10">
            <w:pPr>
              <w:tabs>
                <w:tab w:val="left" w:pos="2976"/>
              </w:tabs>
              <w:spacing w:line="360" w:lineRule="auto"/>
              <w:jc w:val="center"/>
            </w:pPr>
            <w:r w:rsidRPr="00560CC5">
              <w:t>1</w:t>
            </w:r>
          </w:p>
        </w:tc>
        <w:tc>
          <w:tcPr>
            <w:tcW w:w="3969" w:type="dxa"/>
          </w:tcPr>
          <w:p w14:paraId="2515F9E3" w14:textId="77777777" w:rsidR="00687E10" w:rsidRPr="00560CC5" w:rsidRDefault="00687E10" w:rsidP="00687E10">
            <w:pPr>
              <w:tabs>
                <w:tab w:val="left" w:pos="2976"/>
              </w:tabs>
              <w:spacing w:line="360" w:lineRule="auto"/>
              <w:jc w:val="center"/>
            </w:pPr>
          </w:p>
        </w:tc>
        <w:tc>
          <w:tcPr>
            <w:tcW w:w="1418" w:type="dxa"/>
          </w:tcPr>
          <w:p w14:paraId="57205015" w14:textId="77777777" w:rsidR="00687E10" w:rsidRPr="00560CC5" w:rsidRDefault="00687E10" w:rsidP="00687E10">
            <w:pPr>
              <w:tabs>
                <w:tab w:val="left" w:pos="2976"/>
              </w:tabs>
              <w:spacing w:line="360" w:lineRule="auto"/>
              <w:jc w:val="center"/>
            </w:pPr>
          </w:p>
        </w:tc>
        <w:tc>
          <w:tcPr>
            <w:tcW w:w="1559" w:type="dxa"/>
          </w:tcPr>
          <w:p w14:paraId="0DAD0E92" w14:textId="77777777" w:rsidR="00687E10" w:rsidRPr="00560CC5" w:rsidRDefault="00687E10" w:rsidP="00687E10">
            <w:pPr>
              <w:tabs>
                <w:tab w:val="left" w:pos="2976"/>
              </w:tabs>
              <w:spacing w:line="360" w:lineRule="auto"/>
              <w:jc w:val="center"/>
            </w:pPr>
          </w:p>
        </w:tc>
        <w:tc>
          <w:tcPr>
            <w:tcW w:w="3266" w:type="dxa"/>
          </w:tcPr>
          <w:p w14:paraId="4314C1D1" w14:textId="77777777" w:rsidR="00687E10" w:rsidRPr="00560CC5" w:rsidRDefault="00687E10" w:rsidP="00687E10">
            <w:pPr>
              <w:tabs>
                <w:tab w:val="left" w:pos="2976"/>
              </w:tabs>
              <w:spacing w:line="360" w:lineRule="auto"/>
              <w:jc w:val="center"/>
            </w:pPr>
          </w:p>
        </w:tc>
      </w:tr>
      <w:tr w:rsidR="00687E10" w:rsidRPr="00560CC5" w14:paraId="514BF952" w14:textId="77777777" w:rsidTr="00560CC5">
        <w:tc>
          <w:tcPr>
            <w:tcW w:w="562" w:type="dxa"/>
          </w:tcPr>
          <w:p w14:paraId="06F88684" w14:textId="77777777" w:rsidR="00687E10" w:rsidRPr="00560CC5" w:rsidRDefault="00687E10" w:rsidP="00687E10">
            <w:pPr>
              <w:tabs>
                <w:tab w:val="left" w:pos="2976"/>
              </w:tabs>
              <w:spacing w:line="360" w:lineRule="auto"/>
              <w:jc w:val="center"/>
            </w:pPr>
            <w:r w:rsidRPr="00560CC5">
              <w:t>2</w:t>
            </w:r>
          </w:p>
        </w:tc>
        <w:tc>
          <w:tcPr>
            <w:tcW w:w="3969" w:type="dxa"/>
          </w:tcPr>
          <w:p w14:paraId="074D1F3E" w14:textId="77777777" w:rsidR="00687E10" w:rsidRPr="00560CC5" w:rsidRDefault="00687E10" w:rsidP="00687E10">
            <w:pPr>
              <w:tabs>
                <w:tab w:val="left" w:pos="2976"/>
              </w:tabs>
              <w:spacing w:line="360" w:lineRule="auto"/>
              <w:jc w:val="center"/>
            </w:pPr>
          </w:p>
        </w:tc>
        <w:tc>
          <w:tcPr>
            <w:tcW w:w="1418" w:type="dxa"/>
          </w:tcPr>
          <w:p w14:paraId="34B44439" w14:textId="77777777" w:rsidR="00687E10" w:rsidRPr="00560CC5" w:rsidRDefault="00687E10" w:rsidP="00687E10">
            <w:pPr>
              <w:tabs>
                <w:tab w:val="left" w:pos="2976"/>
              </w:tabs>
              <w:spacing w:line="360" w:lineRule="auto"/>
              <w:jc w:val="center"/>
            </w:pPr>
          </w:p>
        </w:tc>
        <w:tc>
          <w:tcPr>
            <w:tcW w:w="1559" w:type="dxa"/>
          </w:tcPr>
          <w:p w14:paraId="02AA091D" w14:textId="77777777" w:rsidR="00687E10" w:rsidRPr="00560CC5" w:rsidRDefault="00687E10" w:rsidP="00687E10">
            <w:pPr>
              <w:tabs>
                <w:tab w:val="left" w:pos="2976"/>
              </w:tabs>
              <w:spacing w:line="360" w:lineRule="auto"/>
              <w:jc w:val="center"/>
            </w:pPr>
          </w:p>
        </w:tc>
        <w:tc>
          <w:tcPr>
            <w:tcW w:w="3266" w:type="dxa"/>
          </w:tcPr>
          <w:p w14:paraId="502C5F2C" w14:textId="77777777" w:rsidR="00687E10" w:rsidRPr="00560CC5" w:rsidRDefault="00687E10" w:rsidP="00687E10">
            <w:pPr>
              <w:tabs>
                <w:tab w:val="left" w:pos="2976"/>
              </w:tabs>
              <w:spacing w:line="360" w:lineRule="auto"/>
              <w:jc w:val="center"/>
            </w:pPr>
          </w:p>
        </w:tc>
      </w:tr>
      <w:tr w:rsidR="00687E10" w:rsidRPr="00560CC5" w14:paraId="544D6623" w14:textId="77777777" w:rsidTr="00560CC5">
        <w:tc>
          <w:tcPr>
            <w:tcW w:w="562" w:type="dxa"/>
          </w:tcPr>
          <w:p w14:paraId="6AA8A391" w14:textId="77777777" w:rsidR="00687E10" w:rsidRPr="00560CC5" w:rsidRDefault="00687E10" w:rsidP="00687E10">
            <w:pPr>
              <w:tabs>
                <w:tab w:val="left" w:pos="2976"/>
              </w:tabs>
              <w:spacing w:line="360" w:lineRule="auto"/>
              <w:jc w:val="center"/>
            </w:pPr>
            <w:r w:rsidRPr="00560CC5">
              <w:t>3</w:t>
            </w:r>
          </w:p>
        </w:tc>
        <w:tc>
          <w:tcPr>
            <w:tcW w:w="3969" w:type="dxa"/>
          </w:tcPr>
          <w:p w14:paraId="6297D747" w14:textId="77777777" w:rsidR="00687E10" w:rsidRPr="00560CC5" w:rsidRDefault="00687E10" w:rsidP="00687E10">
            <w:pPr>
              <w:tabs>
                <w:tab w:val="left" w:pos="2976"/>
              </w:tabs>
              <w:spacing w:line="360" w:lineRule="auto"/>
              <w:jc w:val="center"/>
            </w:pPr>
          </w:p>
        </w:tc>
        <w:tc>
          <w:tcPr>
            <w:tcW w:w="1418" w:type="dxa"/>
          </w:tcPr>
          <w:p w14:paraId="762AA451" w14:textId="77777777" w:rsidR="00687E10" w:rsidRPr="00560CC5" w:rsidRDefault="00687E10" w:rsidP="00687E10">
            <w:pPr>
              <w:tabs>
                <w:tab w:val="left" w:pos="2976"/>
              </w:tabs>
              <w:spacing w:line="360" w:lineRule="auto"/>
              <w:jc w:val="center"/>
            </w:pPr>
          </w:p>
        </w:tc>
        <w:tc>
          <w:tcPr>
            <w:tcW w:w="1559" w:type="dxa"/>
          </w:tcPr>
          <w:p w14:paraId="5CEEBC59" w14:textId="77777777" w:rsidR="00687E10" w:rsidRPr="00560CC5" w:rsidRDefault="00687E10" w:rsidP="00687E10">
            <w:pPr>
              <w:tabs>
                <w:tab w:val="left" w:pos="2976"/>
              </w:tabs>
              <w:spacing w:line="360" w:lineRule="auto"/>
              <w:jc w:val="center"/>
            </w:pPr>
          </w:p>
        </w:tc>
        <w:tc>
          <w:tcPr>
            <w:tcW w:w="3266" w:type="dxa"/>
          </w:tcPr>
          <w:p w14:paraId="4DBC8529" w14:textId="77777777" w:rsidR="00687E10" w:rsidRPr="00560CC5" w:rsidRDefault="00687E10" w:rsidP="00687E10">
            <w:pPr>
              <w:tabs>
                <w:tab w:val="left" w:pos="2976"/>
              </w:tabs>
              <w:spacing w:line="360" w:lineRule="auto"/>
              <w:jc w:val="center"/>
            </w:pPr>
          </w:p>
        </w:tc>
      </w:tr>
      <w:tr w:rsidR="00687E10" w:rsidRPr="00560CC5" w14:paraId="3610FFCA" w14:textId="77777777" w:rsidTr="00560CC5">
        <w:tc>
          <w:tcPr>
            <w:tcW w:w="562" w:type="dxa"/>
          </w:tcPr>
          <w:p w14:paraId="38542A4D" w14:textId="77777777" w:rsidR="00687E10" w:rsidRPr="00560CC5" w:rsidRDefault="00687E10" w:rsidP="00687E10">
            <w:pPr>
              <w:tabs>
                <w:tab w:val="left" w:pos="2976"/>
              </w:tabs>
              <w:spacing w:line="360" w:lineRule="auto"/>
              <w:jc w:val="center"/>
            </w:pPr>
            <w:r w:rsidRPr="00560CC5">
              <w:t>4</w:t>
            </w:r>
          </w:p>
        </w:tc>
        <w:tc>
          <w:tcPr>
            <w:tcW w:w="3969" w:type="dxa"/>
          </w:tcPr>
          <w:p w14:paraId="0FE7A0CB" w14:textId="77777777" w:rsidR="00687E10" w:rsidRPr="00560CC5" w:rsidRDefault="00687E10" w:rsidP="00687E10">
            <w:pPr>
              <w:tabs>
                <w:tab w:val="left" w:pos="2976"/>
              </w:tabs>
              <w:spacing w:line="360" w:lineRule="auto"/>
              <w:jc w:val="center"/>
            </w:pPr>
          </w:p>
        </w:tc>
        <w:tc>
          <w:tcPr>
            <w:tcW w:w="1418" w:type="dxa"/>
          </w:tcPr>
          <w:p w14:paraId="441056E6" w14:textId="77777777" w:rsidR="00687E10" w:rsidRPr="00560CC5" w:rsidRDefault="00687E10" w:rsidP="00687E10">
            <w:pPr>
              <w:tabs>
                <w:tab w:val="left" w:pos="2976"/>
              </w:tabs>
              <w:spacing w:line="360" w:lineRule="auto"/>
              <w:jc w:val="center"/>
            </w:pPr>
          </w:p>
        </w:tc>
        <w:tc>
          <w:tcPr>
            <w:tcW w:w="1559" w:type="dxa"/>
          </w:tcPr>
          <w:p w14:paraId="41E29683" w14:textId="77777777" w:rsidR="00687E10" w:rsidRPr="00560CC5" w:rsidRDefault="00687E10" w:rsidP="00687E10">
            <w:pPr>
              <w:tabs>
                <w:tab w:val="left" w:pos="2976"/>
              </w:tabs>
              <w:spacing w:line="360" w:lineRule="auto"/>
              <w:jc w:val="center"/>
            </w:pPr>
          </w:p>
        </w:tc>
        <w:tc>
          <w:tcPr>
            <w:tcW w:w="3266" w:type="dxa"/>
          </w:tcPr>
          <w:p w14:paraId="2CB4FB14" w14:textId="77777777" w:rsidR="00687E10" w:rsidRPr="00560CC5" w:rsidRDefault="00687E10" w:rsidP="00687E10">
            <w:pPr>
              <w:tabs>
                <w:tab w:val="left" w:pos="2976"/>
              </w:tabs>
              <w:spacing w:line="360" w:lineRule="auto"/>
              <w:jc w:val="center"/>
            </w:pPr>
          </w:p>
        </w:tc>
      </w:tr>
      <w:tr w:rsidR="00687E10" w:rsidRPr="00560CC5" w14:paraId="261A71BD" w14:textId="77777777" w:rsidTr="00560CC5">
        <w:tc>
          <w:tcPr>
            <w:tcW w:w="562" w:type="dxa"/>
          </w:tcPr>
          <w:p w14:paraId="4531B3D6" w14:textId="77777777" w:rsidR="00687E10" w:rsidRPr="00560CC5" w:rsidRDefault="00687E10" w:rsidP="00687E10">
            <w:pPr>
              <w:tabs>
                <w:tab w:val="left" w:pos="2976"/>
              </w:tabs>
              <w:spacing w:line="360" w:lineRule="auto"/>
              <w:jc w:val="center"/>
            </w:pPr>
            <w:r w:rsidRPr="00560CC5">
              <w:t>5</w:t>
            </w:r>
          </w:p>
        </w:tc>
        <w:tc>
          <w:tcPr>
            <w:tcW w:w="3969" w:type="dxa"/>
          </w:tcPr>
          <w:p w14:paraId="1ECCEF36" w14:textId="77777777" w:rsidR="00687E10" w:rsidRPr="00560CC5" w:rsidRDefault="00687E10" w:rsidP="00687E10">
            <w:pPr>
              <w:tabs>
                <w:tab w:val="left" w:pos="2976"/>
              </w:tabs>
              <w:spacing w:line="360" w:lineRule="auto"/>
              <w:jc w:val="center"/>
            </w:pPr>
          </w:p>
        </w:tc>
        <w:tc>
          <w:tcPr>
            <w:tcW w:w="1418" w:type="dxa"/>
          </w:tcPr>
          <w:p w14:paraId="3701B59F" w14:textId="77777777" w:rsidR="00687E10" w:rsidRPr="00560CC5" w:rsidRDefault="00687E10" w:rsidP="00687E10">
            <w:pPr>
              <w:tabs>
                <w:tab w:val="left" w:pos="2976"/>
              </w:tabs>
              <w:spacing w:line="360" w:lineRule="auto"/>
              <w:jc w:val="center"/>
            </w:pPr>
          </w:p>
        </w:tc>
        <w:tc>
          <w:tcPr>
            <w:tcW w:w="1559" w:type="dxa"/>
          </w:tcPr>
          <w:p w14:paraId="57A167C8" w14:textId="77777777" w:rsidR="00687E10" w:rsidRPr="00560CC5" w:rsidRDefault="00687E10" w:rsidP="00687E10">
            <w:pPr>
              <w:tabs>
                <w:tab w:val="left" w:pos="2976"/>
              </w:tabs>
              <w:spacing w:line="360" w:lineRule="auto"/>
              <w:jc w:val="center"/>
            </w:pPr>
          </w:p>
        </w:tc>
        <w:tc>
          <w:tcPr>
            <w:tcW w:w="3266" w:type="dxa"/>
          </w:tcPr>
          <w:p w14:paraId="66174762" w14:textId="77777777" w:rsidR="00687E10" w:rsidRPr="00560CC5" w:rsidRDefault="00687E10" w:rsidP="00687E10">
            <w:pPr>
              <w:tabs>
                <w:tab w:val="left" w:pos="2976"/>
              </w:tabs>
              <w:spacing w:line="360" w:lineRule="auto"/>
              <w:jc w:val="center"/>
            </w:pPr>
          </w:p>
        </w:tc>
      </w:tr>
      <w:tr w:rsidR="00687E10" w:rsidRPr="00560CC5" w14:paraId="306793AD" w14:textId="77777777" w:rsidTr="00560CC5">
        <w:tc>
          <w:tcPr>
            <w:tcW w:w="562" w:type="dxa"/>
          </w:tcPr>
          <w:p w14:paraId="5F8A3228" w14:textId="77777777" w:rsidR="00687E10" w:rsidRPr="00560CC5" w:rsidRDefault="00687E10" w:rsidP="00687E10">
            <w:pPr>
              <w:tabs>
                <w:tab w:val="left" w:pos="2976"/>
              </w:tabs>
              <w:spacing w:line="360" w:lineRule="auto"/>
              <w:jc w:val="center"/>
            </w:pPr>
            <w:r w:rsidRPr="00560CC5">
              <w:t>6</w:t>
            </w:r>
          </w:p>
        </w:tc>
        <w:tc>
          <w:tcPr>
            <w:tcW w:w="3969" w:type="dxa"/>
          </w:tcPr>
          <w:p w14:paraId="53B301D8" w14:textId="77777777" w:rsidR="00687E10" w:rsidRPr="00560CC5" w:rsidRDefault="00687E10" w:rsidP="00687E10">
            <w:pPr>
              <w:tabs>
                <w:tab w:val="left" w:pos="2976"/>
              </w:tabs>
              <w:spacing w:line="360" w:lineRule="auto"/>
              <w:jc w:val="center"/>
            </w:pPr>
          </w:p>
        </w:tc>
        <w:tc>
          <w:tcPr>
            <w:tcW w:w="1418" w:type="dxa"/>
          </w:tcPr>
          <w:p w14:paraId="155AA917" w14:textId="77777777" w:rsidR="00687E10" w:rsidRPr="00560CC5" w:rsidRDefault="00687E10" w:rsidP="00687E10">
            <w:pPr>
              <w:tabs>
                <w:tab w:val="left" w:pos="2976"/>
              </w:tabs>
              <w:spacing w:line="360" w:lineRule="auto"/>
              <w:jc w:val="center"/>
            </w:pPr>
          </w:p>
        </w:tc>
        <w:tc>
          <w:tcPr>
            <w:tcW w:w="1559" w:type="dxa"/>
          </w:tcPr>
          <w:p w14:paraId="5215A73A" w14:textId="77777777" w:rsidR="00687E10" w:rsidRPr="00560CC5" w:rsidRDefault="00687E10" w:rsidP="00687E10">
            <w:pPr>
              <w:tabs>
                <w:tab w:val="left" w:pos="2976"/>
              </w:tabs>
              <w:spacing w:line="360" w:lineRule="auto"/>
              <w:jc w:val="center"/>
            </w:pPr>
          </w:p>
        </w:tc>
        <w:tc>
          <w:tcPr>
            <w:tcW w:w="3266" w:type="dxa"/>
          </w:tcPr>
          <w:p w14:paraId="23BD4E0A" w14:textId="77777777" w:rsidR="00687E10" w:rsidRPr="00560CC5" w:rsidRDefault="00687E10" w:rsidP="00687E10">
            <w:pPr>
              <w:tabs>
                <w:tab w:val="left" w:pos="2976"/>
              </w:tabs>
              <w:spacing w:line="360" w:lineRule="auto"/>
              <w:jc w:val="center"/>
            </w:pPr>
          </w:p>
        </w:tc>
      </w:tr>
      <w:tr w:rsidR="00687E10" w:rsidRPr="00560CC5" w14:paraId="5B5001C2" w14:textId="77777777" w:rsidTr="00560CC5">
        <w:tc>
          <w:tcPr>
            <w:tcW w:w="562" w:type="dxa"/>
          </w:tcPr>
          <w:p w14:paraId="1099169D" w14:textId="77777777" w:rsidR="00687E10" w:rsidRPr="00560CC5" w:rsidRDefault="00687E10" w:rsidP="00687E10">
            <w:pPr>
              <w:tabs>
                <w:tab w:val="left" w:pos="2976"/>
              </w:tabs>
              <w:spacing w:line="360" w:lineRule="auto"/>
              <w:jc w:val="center"/>
            </w:pPr>
            <w:r w:rsidRPr="00560CC5">
              <w:t>7</w:t>
            </w:r>
          </w:p>
        </w:tc>
        <w:tc>
          <w:tcPr>
            <w:tcW w:w="3969" w:type="dxa"/>
          </w:tcPr>
          <w:p w14:paraId="5C053271" w14:textId="77777777" w:rsidR="00687E10" w:rsidRPr="00560CC5" w:rsidRDefault="00687E10" w:rsidP="00687E10">
            <w:pPr>
              <w:tabs>
                <w:tab w:val="left" w:pos="2976"/>
              </w:tabs>
              <w:spacing w:line="360" w:lineRule="auto"/>
              <w:jc w:val="center"/>
            </w:pPr>
          </w:p>
        </w:tc>
        <w:tc>
          <w:tcPr>
            <w:tcW w:w="1418" w:type="dxa"/>
          </w:tcPr>
          <w:p w14:paraId="4E6CF5BD" w14:textId="77777777" w:rsidR="00687E10" w:rsidRPr="00560CC5" w:rsidRDefault="00687E10" w:rsidP="00687E10">
            <w:pPr>
              <w:tabs>
                <w:tab w:val="left" w:pos="2976"/>
              </w:tabs>
              <w:spacing w:line="360" w:lineRule="auto"/>
              <w:jc w:val="center"/>
            </w:pPr>
          </w:p>
        </w:tc>
        <w:tc>
          <w:tcPr>
            <w:tcW w:w="1559" w:type="dxa"/>
          </w:tcPr>
          <w:p w14:paraId="451C2196" w14:textId="77777777" w:rsidR="00687E10" w:rsidRPr="00560CC5" w:rsidRDefault="00687E10" w:rsidP="00687E10">
            <w:pPr>
              <w:tabs>
                <w:tab w:val="left" w:pos="2976"/>
              </w:tabs>
              <w:spacing w:line="360" w:lineRule="auto"/>
              <w:jc w:val="center"/>
            </w:pPr>
          </w:p>
        </w:tc>
        <w:tc>
          <w:tcPr>
            <w:tcW w:w="3266" w:type="dxa"/>
          </w:tcPr>
          <w:p w14:paraId="63414DBC" w14:textId="77777777" w:rsidR="00687E10" w:rsidRPr="00560CC5" w:rsidRDefault="00687E10" w:rsidP="00687E10">
            <w:pPr>
              <w:tabs>
                <w:tab w:val="left" w:pos="2976"/>
              </w:tabs>
              <w:spacing w:line="360" w:lineRule="auto"/>
              <w:jc w:val="center"/>
            </w:pPr>
          </w:p>
        </w:tc>
      </w:tr>
      <w:tr w:rsidR="00687E10" w:rsidRPr="00560CC5" w14:paraId="5AFA67D0" w14:textId="77777777" w:rsidTr="00560CC5">
        <w:tc>
          <w:tcPr>
            <w:tcW w:w="562" w:type="dxa"/>
          </w:tcPr>
          <w:p w14:paraId="27604EDD" w14:textId="77777777" w:rsidR="00687E10" w:rsidRPr="00560CC5" w:rsidRDefault="00687E10" w:rsidP="00687E10">
            <w:pPr>
              <w:tabs>
                <w:tab w:val="left" w:pos="2976"/>
              </w:tabs>
              <w:spacing w:line="360" w:lineRule="auto"/>
              <w:jc w:val="center"/>
            </w:pPr>
            <w:r w:rsidRPr="00560CC5">
              <w:t>8</w:t>
            </w:r>
          </w:p>
        </w:tc>
        <w:tc>
          <w:tcPr>
            <w:tcW w:w="3969" w:type="dxa"/>
          </w:tcPr>
          <w:p w14:paraId="34BE3087" w14:textId="77777777" w:rsidR="00687E10" w:rsidRPr="00560CC5" w:rsidRDefault="00687E10" w:rsidP="00687E10">
            <w:pPr>
              <w:tabs>
                <w:tab w:val="left" w:pos="2976"/>
              </w:tabs>
              <w:spacing w:line="360" w:lineRule="auto"/>
              <w:jc w:val="center"/>
            </w:pPr>
          </w:p>
        </w:tc>
        <w:tc>
          <w:tcPr>
            <w:tcW w:w="1418" w:type="dxa"/>
          </w:tcPr>
          <w:p w14:paraId="7F588661" w14:textId="77777777" w:rsidR="00687E10" w:rsidRPr="00560CC5" w:rsidRDefault="00687E10" w:rsidP="00687E10">
            <w:pPr>
              <w:tabs>
                <w:tab w:val="left" w:pos="2976"/>
              </w:tabs>
              <w:spacing w:line="360" w:lineRule="auto"/>
              <w:jc w:val="center"/>
            </w:pPr>
          </w:p>
        </w:tc>
        <w:tc>
          <w:tcPr>
            <w:tcW w:w="1559" w:type="dxa"/>
          </w:tcPr>
          <w:p w14:paraId="02282131" w14:textId="77777777" w:rsidR="00687E10" w:rsidRPr="00560CC5" w:rsidRDefault="00687E10" w:rsidP="00687E10">
            <w:pPr>
              <w:tabs>
                <w:tab w:val="left" w:pos="2976"/>
              </w:tabs>
              <w:spacing w:line="360" w:lineRule="auto"/>
              <w:jc w:val="center"/>
            </w:pPr>
          </w:p>
        </w:tc>
        <w:tc>
          <w:tcPr>
            <w:tcW w:w="3266" w:type="dxa"/>
          </w:tcPr>
          <w:p w14:paraId="588E0248" w14:textId="77777777" w:rsidR="00687E10" w:rsidRPr="00560CC5" w:rsidRDefault="00687E10" w:rsidP="00687E10">
            <w:pPr>
              <w:tabs>
                <w:tab w:val="left" w:pos="2976"/>
              </w:tabs>
              <w:spacing w:line="360" w:lineRule="auto"/>
              <w:jc w:val="center"/>
            </w:pPr>
          </w:p>
        </w:tc>
      </w:tr>
      <w:tr w:rsidR="00687E10" w:rsidRPr="00560CC5" w14:paraId="5260F6A9" w14:textId="77777777" w:rsidTr="00560CC5">
        <w:tc>
          <w:tcPr>
            <w:tcW w:w="562" w:type="dxa"/>
          </w:tcPr>
          <w:p w14:paraId="536D775E" w14:textId="77777777" w:rsidR="00687E10" w:rsidRPr="00560CC5" w:rsidRDefault="00687E10" w:rsidP="00687E10">
            <w:pPr>
              <w:tabs>
                <w:tab w:val="left" w:pos="2976"/>
              </w:tabs>
              <w:spacing w:line="360" w:lineRule="auto"/>
              <w:jc w:val="center"/>
            </w:pPr>
            <w:r w:rsidRPr="00560CC5">
              <w:t>9</w:t>
            </w:r>
          </w:p>
        </w:tc>
        <w:tc>
          <w:tcPr>
            <w:tcW w:w="3969" w:type="dxa"/>
          </w:tcPr>
          <w:p w14:paraId="29894510" w14:textId="77777777" w:rsidR="00687E10" w:rsidRPr="00560CC5" w:rsidRDefault="00687E10" w:rsidP="00687E10">
            <w:pPr>
              <w:tabs>
                <w:tab w:val="left" w:pos="2976"/>
              </w:tabs>
              <w:spacing w:line="360" w:lineRule="auto"/>
              <w:jc w:val="center"/>
            </w:pPr>
          </w:p>
        </w:tc>
        <w:tc>
          <w:tcPr>
            <w:tcW w:w="1418" w:type="dxa"/>
          </w:tcPr>
          <w:p w14:paraId="122B5094" w14:textId="77777777" w:rsidR="00687E10" w:rsidRPr="00560CC5" w:rsidRDefault="00687E10" w:rsidP="00687E10">
            <w:pPr>
              <w:tabs>
                <w:tab w:val="left" w:pos="2976"/>
              </w:tabs>
              <w:spacing w:line="360" w:lineRule="auto"/>
              <w:jc w:val="center"/>
            </w:pPr>
          </w:p>
        </w:tc>
        <w:tc>
          <w:tcPr>
            <w:tcW w:w="1559" w:type="dxa"/>
          </w:tcPr>
          <w:p w14:paraId="22BF0879" w14:textId="77777777" w:rsidR="00687E10" w:rsidRPr="00560CC5" w:rsidRDefault="00687E10" w:rsidP="00687E10">
            <w:pPr>
              <w:tabs>
                <w:tab w:val="left" w:pos="2976"/>
              </w:tabs>
              <w:spacing w:line="360" w:lineRule="auto"/>
              <w:jc w:val="center"/>
            </w:pPr>
          </w:p>
        </w:tc>
        <w:tc>
          <w:tcPr>
            <w:tcW w:w="3266" w:type="dxa"/>
          </w:tcPr>
          <w:p w14:paraId="15B4C11B" w14:textId="77777777" w:rsidR="00687E10" w:rsidRPr="00560CC5" w:rsidRDefault="00687E10" w:rsidP="00687E10">
            <w:pPr>
              <w:tabs>
                <w:tab w:val="left" w:pos="2976"/>
              </w:tabs>
              <w:spacing w:line="360" w:lineRule="auto"/>
              <w:jc w:val="center"/>
            </w:pPr>
          </w:p>
        </w:tc>
      </w:tr>
      <w:tr w:rsidR="00687E10" w:rsidRPr="00560CC5" w14:paraId="364BCBD6" w14:textId="77777777" w:rsidTr="00560CC5">
        <w:tc>
          <w:tcPr>
            <w:tcW w:w="562" w:type="dxa"/>
          </w:tcPr>
          <w:p w14:paraId="6CE380AB" w14:textId="77777777" w:rsidR="00687E10" w:rsidRPr="00560CC5" w:rsidRDefault="00687E10" w:rsidP="00687E10">
            <w:pPr>
              <w:tabs>
                <w:tab w:val="left" w:pos="2976"/>
              </w:tabs>
              <w:spacing w:line="360" w:lineRule="auto"/>
              <w:jc w:val="center"/>
            </w:pPr>
            <w:r w:rsidRPr="00560CC5">
              <w:t>10</w:t>
            </w:r>
          </w:p>
        </w:tc>
        <w:tc>
          <w:tcPr>
            <w:tcW w:w="3969" w:type="dxa"/>
          </w:tcPr>
          <w:p w14:paraId="6ECC00B3" w14:textId="77777777" w:rsidR="00687E10" w:rsidRPr="00560CC5" w:rsidRDefault="00687E10" w:rsidP="00687E10">
            <w:pPr>
              <w:tabs>
                <w:tab w:val="left" w:pos="2976"/>
              </w:tabs>
              <w:spacing w:line="360" w:lineRule="auto"/>
              <w:jc w:val="center"/>
            </w:pPr>
          </w:p>
        </w:tc>
        <w:tc>
          <w:tcPr>
            <w:tcW w:w="1418" w:type="dxa"/>
          </w:tcPr>
          <w:p w14:paraId="2343D87A" w14:textId="77777777" w:rsidR="00687E10" w:rsidRPr="00560CC5" w:rsidRDefault="00687E10" w:rsidP="00687E10">
            <w:pPr>
              <w:tabs>
                <w:tab w:val="left" w:pos="2976"/>
              </w:tabs>
              <w:spacing w:line="360" w:lineRule="auto"/>
              <w:jc w:val="center"/>
            </w:pPr>
          </w:p>
        </w:tc>
        <w:tc>
          <w:tcPr>
            <w:tcW w:w="1559" w:type="dxa"/>
          </w:tcPr>
          <w:p w14:paraId="7CD48720" w14:textId="77777777" w:rsidR="00687E10" w:rsidRPr="00560CC5" w:rsidRDefault="00687E10" w:rsidP="00687E10">
            <w:pPr>
              <w:tabs>
                <w:tab w:val="left" w:pos="2976"/>
              </w:tabs>
              <w:spacing w:line="360" w:lineRule="auto"/>
              <w:jc w:val="center"/>
            </w:pPr>
          </w:p>
        </w:tc>
        <w:tc>
          <w:tcPr>
            <w:tcW w:w="3266" w:type="dxa"/>
          </w:tcPr>
          <w:p w14:paraId="0050C96B" w14:textId="77777777" w:rsidR="00687E10" w:rsidRPr="00560CC5" w:rsidRDefault="00687E10" w:rsidP="00687E10">
            <w:pPr>
              <w:tabs>
                <w:tab w:val="left" w:pos="2976"/>
              </w:tabs>
              <w:spacing w:line="360" w:lineRule="auto"/>
              <w:jc w:val="center"/>
            </w:pPr>
          </w:p>
        </w:tc>
      </w:tr>
      <w:tr w:rsidR="00687E10" w:rsidRPr="00560CC5" w14:paraId="2D8BB65B" w14:textId="77777777" w:rsidTr="00560CC5">
        <w:tc>
          <w:tcPr>
            <w:tcW w:w="562" w:type="dxa"/>
          </w:tcPr>
          <w:p w14:paraId="14D7B2E7" w14:textId="77777777" w:rsidR="00687E10" w:rsidRPr="00560CC5" w:rsidRDefault="00687E10" w:rsidP="00687E10">
            <w:pPr>
              <w:tabs>
                <w:tab w:val="left" w:pos="2976"/>
              </w:tabs>
              <w:spacing w:line="360" w:lineRule="auto"/>
              <w:jc w:val="center"/>
            </w:pPr>
            <w:r w:rsidRPr="00560CC5">
              <w:t>11</w:t>
            </w:r>
          </w:p>
        </w:tc>
        <w:tc>
          <w:tcPr>
            <w:tcW w:w="3969" w:type="dxa"/>
          </w:tcPr>
          <w:p w14:paraId="31F707D5" w14:textId="77777777" w:rsidR="00687E10" w:rsidRPr="00560CC5" w:rsidRDefault="00687E10" w:rsidP="00687E10">
            <w:pPr>
              <w:tabs>
                <w:tab w:val="left" w:pos="2976"/>
              </w:tabs>
              <w:spacing w:line="360" w:lineRule="auto"/>
              <w:jc w:val="center"/>
            </w:pPr>
          </w:p>
        </w:tc>
        <w:tc>
          <w:tcPr>
            <w:tcW w:w="1418" w:type="dxa"/>
          </w:tcPr>
          <w:p w14:paraId="6CF44DE5" w14:textId="77777777" w:rsidR="00687E10" w:rsidRPr="00560CC5" w:rsidRDefault="00687E10" w:rsidP="00687E10">
            <w:pPr>
              <w:tabs>
                <w:tab w:val="left" w:pos="2976"/>
              </w:tabs>
              <w:spacing w:line="360" w:lineRule="auto"/>
              <w:jc w:val="center"/>
            </w:pPr>
          </w:p>
        </w:tc>
        <w:tc>
          <w:tcPr>
            <w:tcW w:w="1559" w:type="dxa"/>
          </w:tcPr>
          <w:p w14:paraId="735D2A06" w14:textId="77777777" w:rsidR="00687E10" w:rsidRPr="00560CC5" w:rsidRDefault="00687E10" w:rsidP="00687E10">
            <w:pPr>
              <w:tabs>
                <w:tab w:val="left" w:pos="2976"/>
              </w:tabs>
              <w:spacing w:line="360" w:lineRule="auto"/>
              <w:jc w:val="center"/>
            </w:pPr>
          </w:p>
        </w:tc>
        <w:tc>
          <w:tcPr>
            <w:tcW w:w="3266" w:type="dxa"/>
          </w:tcPr>
          <w:p w14:paraId="58220E4E" w14:textId="77777777" w:rsidR="00687E10" w:rsidRPr="00560CC5" w:rsidRDefault="00687E10" w:rsidP="00687E10">
            <w:pPr>
              <w:tabs>
                <w:tab w:val="left" w:pos="2976"/>
              </w:tabs>
              <w:spacing w:line="360" w:lineRule="auto"/>
              <w:jc w:val="center"/>
            </w:pPr>
          </w:p>
        </w:tc>
      </w:tr>
      <w:tr w:rsidR="00687E10" w:rsidRPr="00560CC5" w14:paraId="73F96A82" w14:textId="77777777" w:rsidTr="00560CC5">
        <w:tc>
          <w:tcPr>
            <w:tcW w:w="562" w:type="dxa"/>
          </w:tcPr>
          <w:p w14:paraId="63DF89BD" w14:textId="77777777" w:rsidR="00687E10" w:rsidRPr="00560CC5" w:rsidRDefault="00687E10" w:rsidP="00687E10">
            <w:pPr>
              <w:tabs>
                <w:tab w:val="left" w:pos="2976"/>
              </w:tabs>
              <w:spacing w:line="360" w:lineRule="auto"/>
              <w:jc w:val="center"/>
            </w:pPr>
            <w:r w:rsidRPr="00560CC5">
              <w:t>12</w:t>
            </w:r>
          </w:p>
        </w:tc>
        <w:tc>
          <w:tcPr>
            <w:tcW w:w="3969" w:type="dxa"/>
          </w:tcPr>
          <w:p w14:paraId="11B3F8D8" w14:textId="77777777" w:rsidR="00687E10" w:rsidRPr="00560CC5" w:rsidRDefault="00687E10" w:rsidP="00687E10">
            <w:pPr>
              <w:tabs>
                <w:tab w:val="left" w:pos="2976"/>
              </w:tabs>
              <w:spacing w:line="360" w:lineRule="auto"/>
              <w:jc w:val="center"/>
            </w:pPr>
          </w:p>
        </w:tc>
        <w:tc>
          <w:tcPr>
            <w:tcW w:w="1418" w:type="dxa"/>
          </w:tcPr>
          <w:p w14:paraId="405E4080" w14:textId="77777777" w:rsidR="00687E10" w:rsidRPr="00560CC5" w:rsidRDefault="00687E10" w:rsidP="00687E10">
            <w:pPr>
              <w:tabs>
                <w:tab w:val="left" w:pos="2976"/>
              </w:tabs>
              <w:spacing w:line="360" w:lineRule="auto"/>
              <w:jc w:val="center"/>
            </w:pPr>
          </w:p>
        </w:tc>
        <w:tc>
          <w:tcPr>
            <w:tcW w:w="1559" w:type="dxa"/>
          </w:tcPr>
          <w:p w14:paraId="7ADD33A8" w14:textId="77777777" w:rsidR="00687E10" w:rsidRPr="00560CC5" w:rsidRDefault="00687E10" w:rsidP="00687E10">
            <w:pPr>
              <w:tabs>
                <w:tab w:val="left" w:pos="2976"/>
              </w:tabs>
              <w:spacing w:line="360" w:lineRule="auto"/>
              <w:jc w:val="center"/>
            </w:pPr>
          </w:p>
        </w:tc>
        <w:tc>
          <w:tcPr>
            <w:tcW w:w="3266" w:type="dxa"/>
          </w:tcPr>
          <w:p w14:paraId="1313A6F9" w14:textId="77777777" w:rsidR="00687E10" w:rsidRPr="00560CC5" w:rsidRDefault="00687E10" w:rsidP="00687E10">
            <w:pPr>
              <w:tabs>
                <w:tab w:val="left" w:pos="2976"/>
              </w:tabs>
              <w:spacing w:line="360" w:lineRule="auto"/>
              <w:jc w:val="center"/>
            </w:pPr>
          </w:p>
        </w:tc>
      </w:tr>
      <w:tr w:rsidR="00687E10" w:rsidRPr="00560CC5" w14:paraId="56C119FC" w14:textId="77777777" w:rsidTr="00560CC5">
        <w:tc>
          <w:tcPr>
            <w:tcW w:w="562" w:type="dxa"/>
          </w:tcPr>
          <w:p w14:paraId="4277E514" w14:textId="77777777" w:rsidR="00687E10" w:rsidRPr="00560CC5" w:rsidRDefault="00687E10" w:rsidP="00687E10">
            <w:pPr>
              <w:tabs>
                <w:tab w:val="left" w:pos="2976"/>
              </w:tabs>
              <w:spacing w:line="360" w:lineRule="auto"/>
              <w:jc w:val="center"/>
            </w:pPr>
            <w:r w:rsidRPr="00560CC5">
              <w:t>13</w:t>
            </w:r>
          </w:p>
        </w:tc>
        <w:tc>
          <w:tcPr>
            <w:tcW w:w="3969" w:type="dxa"/>
          </w:tcPr>
          <w:p w14:paraId="0C9C00D1" w14:textId="77777777" w:rsidR="00687E10" w:rsidRPr="00560CC5" w:rsidRDefault="00687E10" w:rsidP="00687E10">
            <w:pPr>
              <w:tabs>
                <w:tab w:val="left" w:pos="2976"/>
              </w:tabs>
              <w:spacing w:line="360" w:lineRule="auto"/>
              <w:jc w:val="center"/>
            </w:pPr>
          </w:p>
        </w:tc>
        <w:tc>
          <w:tcPr>
            <w:tcW w:w="1418" w:type="dxa"/>
          </w:tcPr>
          <w:p w14:paraId="57D80F84" w14:textId="77777777" w:rsidR="00687E10" w:rsidRPr="00560CC5" w:rsidRDefault="00687E10" w:rsidP="00687E10">
            <w:pPr>
              <w:tabs>
                <w:tab w:val="left" w:pos="2976"/>
              </w:tabs>
              <w:spacing w:line="360" w:lineRule="auto"/>
              <w:jc w:val="center"/>
            </w:pPr>
          </w:p>
        </w:tc>
        <w:tc>
          <w:tcPr>
            <w:tcW w:w="1559" w:type="dxa"/>
          </w:tcPr>
          <w:p w14:paraId="16D820A2" w14:textId="77777777" w:rsidR="00687E10" w:rsidRPr="00560CC5" w:rsidRDefault="00687E10" w:rsidP="00687E10">
            <w:pPr>
              <w:tabs>
                <w:tab w:val="left" w:pos="2976"/>
              </w:tabs>
              <w:spacing w:line="360" w:lineRule="auto"/>
              <w:jc w:val="center"/>
            </w:pPr>
          </w:p>
        </w:tc>
        <w:tc>
          <w:tcPr>
            <w:tcW w:w="3266" w:type="dxa"/>
          </w:tcPr>
          <w:p w14:paraId="7C68ACFB" w14:textId="77777777" w:rsidR="00687E10" w:rsidRPr="00560CC5" w:rsidRDefault="00687E10" w:rsidP="00687E10">
            <w:pPr>
              <w:tabs>
                <w:tab w:val="left" w:pos="2976"/>
              </w:tabs>
              <w:spacing w:line="360" w:lineRule="auto"/>
              <w:jc w:val="center"/>
            </w:pPr>
          </w:p>
        </w:tc>
      </w:tr>
      <w:tr w:rsidR="00687E10" w:rsidRPr="00560CC5" w14:paraId="3ECA370E" w14:textId="77777777" w:rsidTr="00560CC5">
        <w:tc>
          <w:tcPr>
            <w:tcW w:w="562" w:type="dxa"/>
          </w:tcPr>
          <w:p w14:paraId="490EBBAD" w14:textId="77777777" w:rsidR="00687E10" w:rsidRPr="00560CC5" w:rsidRDefault="00687E10" w:rsidP="00687E10">
            <w:pPr>
              <w:tabs>
                <w:tab w:val="left" w:pos="2976"/>
              </w:tabs>
              <w:spacing w:line="360" w:lineRule="auto"/>
              <w:jc w:val="center"/>
            </w:pPr>
            <w:r w:rsidRPr="00560CC5">
              <w:t>14</w:t>
            </w:r>
          </w:p>
        </w:tc>
        <w:tc>
          <w:tcPr>
            <w:tcW w:w="3969" w:type="dxa"/>
          </w:tcPr>
          <w:p w14:paraId="5542C199" w14:textId="77777777" w:rsidR="00687E10" w:rsidRPr="00560CC5" w:rsidRDefault="00687E10" w:rsidP="00687E10">
            <w:pPr>
              <w:tabs>
                <w:tab w:val="left" w:pos="2976"/>
              </w:tabs>
              <w:spacing w:line="360" w:lineRule="auto"/>
              <w:jc w:val="center"/>
            </w:pPr>
          </w:p>
        </w:tc>
        <w:tc>
          <w:tcPr>
            <w:tcW w:w="1418" w:type="dxa"/>
          </w:tcPr>
          <w:p w14:paraId="7D09FE0B" w14:textId="77777777" w:rsidR="00687E10" w:rsidRPr="00560CC5" w:rsidRDefault="00687E10" w:rsidP="00687E10">
            <w:pPr>
              <w:tabs>
                <w:tab w:val="left" w:pos="2976"/>
              </w:tabs>
              <w:spacing w:line="360" w:lineRule="auto"/>
              <w:jc w:val="center"/>
            </w:pPr>
          </w:p>
        </w:tc>
        <w:tc>
          <w:tcPr>
            <w:tcW w:w="1559" w:type="dxa"/>
          </w:tcPr>
          <w:p w14:paraId="0363E8AE" w14:textId="77777777" w:rsidR="00687E10" w:rsidRPr="00560CC5" w:rsidRDefault="00687E10" w:rsidP="00687E10">
            <w:pPr>
              <w:tabs>
                <w:tab w:val="left" w:pos="2976"/>
              </w:tabs>
              <w:spacing w:line="360" w:lineRule="auto"/>
              <w:jc w:val="center"/>
            </w:pPr>
          </w:p>
        </w:tc>
        <w:tc>
          <w:tcPr>
            <w:tcW w:w="3266" w:type="dxa"/>
          </w:tcPr>
          <w:p w14:paraId="2AE21847" w14:textId="77777777" w:rsidR="00687E10" w:rsidRPr="00560CC5" w:rsidRDefault="00687E10" w:rsidP="00687E10">
            <w:pPr>
              <w:tabs>
                <w:tab w:val="left" w:pos="2976"/>
              </w:tabs>
              <w:spacing w:line="360" w:lineRule="auto"/>
              <w:jc w:val="center"/>
            </w:pPr>
          </w:p>
        </w:tc>
      </w:tr>
      <w:tr w:rsidR="00687E10" w:rsidRPr="00560CC5" w14:paraId="30DA2814" w14:textId="77777777" w:rsidTr="00560CC5">
        <w:tc>
          <w:tcPr>
            <w:tcW w:w="562" w:type="dxa"/>
          </w:tcPr>
          <w:p w14:paraId="6EAEF710" w14:textId="77777777" w:rsidR="00687E10" w:rsidRPr="00560CC5" w:rsidRDefault="00687E10" w:rsidP="00687E10">
            <w:pPr>
              <w:tabs>
                <w:tab w:val="left" w:pos="2976"/>
              </w:tabs>
              <w:spacing w:line="360" w:lineRule="auto"/>
              <w:jc w:val="center"/>
            </w:pPr>
            <w:r w:rsidRPr="00560CC5">
              <w:t>15</w:t>
            </w:r>
          </w:p>
        </w:tc>
        <w:tc>
          <w:tcPr>
            <w:tcW w:w="3969" w:type="dxa"/>
          </w:tcPr>
          <w:p w14:paraId="49491EFE" w14:textId="77777777" w:rsidR="00687E10" w:rsidRPr="00560CC5" w:rsidRDefault="00687E10" w:rsidP="00687E10">
            <w:pPr>
              <w:tabs>
                <w:tab w:val="left" w:pos="2976"/>
              </w:tabs>
              <w:spacing w:line="360" w:lineRule="auto"/>
              <w:jc w:val="center"/>
            </w:pPr>
          </w:p>
        </w:tc>
        <w:tc>
          <w:tcPr>
            <w:tcW w:w="1418" w:type="dxa"/>
          </w:tcPr>
          <w:p w14:paraId="1536CB9F" w14:textId="77777777" w:rsidR="00687E10" w:rsidRPr="00560CC5" w:rsidRDefault="00687E10" w:rsidP="00687E10">
            <w:pPr>
              <w:tabs>
                <w:tab w:val="left" w:pos="2976"/>
              </w:tabs>
              <w:spacing w:line="360" w:lineRule="auto"/>
              <w:jc w:val="center"/>
            </w:pPr>
          </w:p>
        </w:tc>
        <w:tc>
          <w:tcPr>
            <w:tcW w:w="1559" w:type="dxa"/>
          </w:tcPr>
          <w:p w14:paraId="722E41F7" w14:textId="77777777" w:rsidR="00687E10" w:rsidRPr="00560CC5" w:rsidRDefault="00687E10" w:rsidP="00687E10">
            <w:pPr>
              <w:tabs>
                <w:tab w:val="left" w:pos="2976"/>
              </w:tabs>
              <w:spacing w:line="360" w:lineRule="auto"/>
              <w:jc w:val="center"/>
            </w:pPr>
          </w:p>
        </w:tc>
        <w:tc>
          <w:tcPr>
            <w:tcW w:w="3266" w:type="dxa"/>
          </w:tcPr>
          <w:p w14:paraId="73A58B33" w14:textId="77777777" w:rsidR="00687E10" w:rsidRPr="00560CC5" w:rsidRDefault="00687E10" w:rsidP="00687E10">
            <w:pPr>
              <w:tabs>
                <w:tab w:val="left" w:pos="2976"/>
              </w:tabs>
              <w:spacing w:line="360" w:lineRule="auto"/>
              <w:jc w:val="center"/>
            </w:pPr>
          </w:p>
        </w:tc>
      </w:tr>
      <w:tr w:rsidR="00687E10" w:rsidRPr="00560CC5" w14:paraId="6D69415F" w14:textId="77777777" w:rsidTr="00560CC5">
        <w:tc>
          <w:tcPr>
            <w:tcW w:w="562" w:type="dxa"/>
          </w:tcPr>
          <w:p w14:paraId="3C40472E" w14:textId="77777777" w:rsidR="00687E10" w:rsidRPr="00560CC5" w:rsidRDefault="00687E10" w:rsidP="00687E10">
            <w:pPr>
              <w:tabs>
                <w:tab w:val="left" w:pos="2976"/>
              </w:tabs>
              <w:spacing w:line="360" w:lineRule="auto"/>
              <w:jc w:val="center"/>
            </w:pPr>
            <w:r w:rsidRPr="00560CC5">
              <w:t>16</w:t>
            </w:r>
          </w:p>
        </w:tc>
        <w:tc>
          <w:tcPr>
            <w:tcW w:w="3969" w:type="dxa"/>
          </w:tcPr>
          <w:p w14:paraId="08F7873B" w14:textId="77777777" w:rsidR="00687E10" w:rsidRPr="00560CC5" w:rsidRDefault="00687E10" w:rsidP="00687E10">
            <w:pPr>
              <w:tabs>
                <w:tab w:val="left" w:pos="2976"/>
              </w:tabs>
              <w:spacing w:line="360" w:lineRule="auto"/>
              <w:jc w:val="center"/>
            </w:pPr>
          </w:p>
        </w:tc>
        <w:tc>
          <w:tcPr>
            <w:tcW w:w="1418" w:type="dxa"/>
          </w:tcPr>
          <w:p w14:paraId="1B0B9BE8" w14:textId="77777777" w:rsidR="00687E10" w:rsidRPr="00560CC5" w:rsidRDefault="00687E10" w:rsidP="00687E10">
            <w:pPr>
              <w:tabs>
                <w:tab w:val="left" w:pos="2976"/>
              </w:tabs>
              <w:spacing w:line="360" w:lineRule="auto"/>
              <w:jc w:val="center"/>
            </w:pPr>
          </w:p>
        </w:tc>
        <w:tc>
          <w:tcPr>
            <w:tcW w:w="1559" w:type="dxa"/>
          </w:tcPr>
          <w:p w14:paraId="2768D2F9" w14:textId="77777777" w:rsidR="00687E10" w:rsidRPr="00560CC5" w:rsidRDefault="00687E10" w:rsidP="00687E10">
            <w:pPr>
              <w:tabs>
                <w:tab w:val="left" w:pos="2976"/>
              </w:tabs>
              <w:spacing w:line="360" w:lineRule="auto"/>
              <w:jc w:val="center"/>
            </w:pPr>
          </w:p>
        </w:tc>
        <w:tc>
          <w:tcPr>
            <w:tcW w:w="3266" w:type="dxa"/>
          </w:tcPr>
          <w:p w14:paraId="7B725D11" w14:textId="77777777" w:rsidR="00687E10" w:rsidRPr="00560CC5" w:rsidRDefault="00687E10" w:rsidP="00687E10">
            <w:pPr>
              <w:tabs>
                <w:tab w:val="left" w:pos="2976"/>
              </w:tabs>
              <w:spacing w:line="360" w:lineRule="auto"/>
              <w:jc w:val="center"/>
            </w:pPr>
          </w:p>
        </w:tc>
      </w:tr>
      <w:tr w:rsidR="00687E10" w:rsidRPr="00560CC5" w14:paraId="4328ED0D" w14:textId="77777777" w:rsidTr="00560CC5">
        <w:tc>
          <w:tcPr>
            <w:tcW w:w="562" w:type="dxa"/>
          </w:tcPr>
          <w:p w14:paraId="79FDBE70" w14:textId="77777777" w:rsidR="00687E10" w:rsidRPr="00560CC5" w:rsidRDefault="00687E10" w:rsidP="00687E10">
            <w:pPr>
              <w:tabs>
                <w:tab w:val="left" w:pos="2976"/>
              </w:tabs>
              <w:spacing w:line="360" w:lineRule="auto"/>
              <w:jc w:val="center"/>
            </w:pPr>
            <w:r w:rsidRPr="00560CC5">
              <w:t>17</w:t>
            </w:r>
          </w:p>
        </w:tc>
        <w:tc>
          <w:tcPr>
            <w:tcW w:w="3969" w:type="dxa"/>
          </w:tcPr>
          <w:p w14:paraId="167FC24E" w14:textId="77777777" w:rsidR="00687E10" w:rsidRPr="00560CC5" w:rsidRDefault="00687E10" w:rsidP="00687E10">
            <w:pPr>
              <w:tabs>
                <w:tab w:val="left" w:pos="2976"/>
              </w:tabs>
              <w:spacing w:line="360" w:lineRule="auto"/>
              <w:jc w:val="center"/>
            </w:pPr>
          </w:p>
        </w:tc>
        <w:tc>
          <w:tcPr>
            <w:tcW w:w="1418" w:type="dxa"/>
          </w:tcPr>
          <w:p w14:paraId="3E4DE84D" w14:textId="77777777" w:rsidR="00687E10" w:rsidRPr="00560CC5" w:rsidRDefault="00687E10" w:rsidP="00687E10">
            <w:pPr>
              <w:tabs>
                <w:tab w:val="left" w:pos="2976"/>
              </w:tabs>
              <w:spacing w:line="360" w:lineRule="auto"/>
              <w:jc w:val="center"/>
            </w:pPr>
          </w:p>
        </w:tc>
        <w:tc>
          <w:tcPr>
            <w:tcW w:w="1559" w:type="dxa"/>
          </w:tcPr>
          <w:p w14:paraId="4DD5B421" w14:textId="77777777" w:rsidR="00687E10" w:rsidRPr="00560CC5" w:rsidRDefault="00687E10" w:rsidP="00687E10">
            <w:pPr>
              <w:tabs>
                <w:tab w:val="left" w:pos="2976"/>
              </w:tabs>
              <w:spacing w:line="360" w:lineRule="auto"/>
              <w:jc w:val="center"/>
            </w:pPr>
          </w:p>
        </w:tc>
        <w:tc>
          <w:tcPr>
            <w:tcW w:w="3266" w:type="dxa"/>
          </w:tcPr>
          <w:p w14:paraId="1A6C2DE2" w14:textId="77777777" w:rsidR="00687E10" w:rsidRPr="00560CC5" w:rsidRDefault="00687E10" w:rsidP="00687E10">
            <w:pPr>
              <w:tabs>
                <w:tab w:val="left" w:pos="2976"/>
              </w:tabs>
              <w:spacing w:line="360" w:lineRule="auto"/>
              <w:jc w:val="center"/>
            </w:pPr>
          </w:p>
        </w:tc>
      </w:tr>
      <w:tr w:rsidR="00687E10" w:rsidRPr="00560CC5" w14:paraId="25FAF5CC" w14:textId="77777777" w:rsidTr="00560CC5">
        <w:tc>
          <w:tcPr>
            <w:tcW w:w="562" w:type="dxa"/>
          </w:tcPr>
          <w:p w14:paraId="141ADD2C" w14:textId="77777777" w:rsidR="00687E10" w:rsidRPr="00560CC5" w:rsidRDefault="00687E10" w:rsidP="00687E10">
            <w:pPr>
              <w:tabs>
                <w:tab w:val="left" w:pos="2976"/>
              </w:tabs>
              <w:spacing w:line="360" w:lineRule="auto"/>
              <w:jc w:val="center"/>
            </w:pPr>
            <w:r w:rsidRPr="00560CC5">
              <w:t>18</w:t>
            </w:r>
          </w:p>
        </w:tc>
        <w:tc>
          <w:tcPr>
            <w:tcW w:w="3969" w:type="dxa"/>
          </w:tcPr>
          <w:p w14:paraId="65A3A578" w14:textId="77777777" w:rsidR="00687E10" w:rsidRPr="00560CC5" w:rsidRDefault="00687E10" w:rsidP="00687E10">
            <w:pPr>
              <w:tabs>
                <w:tab w:val="left" w:pos="2976"/>
              </w:tabs>
              <w:spacing w:line="360" w:lineRule="auto"/>
              <w:jc w:val="center"/>
            </w:pPr>
          </w:p>
        </w:tc>
        <w:tc>
          <w:tcPr>
            <w:tcW w:w="1418" w:type="dxa"/>
          </w:tcPr>
          <w:p w14:paraId="520FC72E" w14:textId="77777777" w:rsidR="00687E10" w:rsidRPr="00560CC5" w:rsidRDefault="00687E10" w:rsidP="00687E10">
            <w:pPr>
              <w:tabs>
                <w:tab w:val="left" w:pos="2976"/>
              </w:tabs>
              <w:spacing w:line="360" w:lineRule="auto"/>
              <w:jc w:val="center"/>
            </w:pPr>
          </w:p>
        </w:tc>
        <w:tc>
          <w:tcPr>
            <w:tcW w:w="1559" w:type="dxa"/>
          </w:tcPr>
          <w:p w14:paraId="425920B4" w14:textId="77777777" w:rsidR="00687E10" w:rsidRPr="00560CC5" w:rsidRDefault="00687E10" w:rsidP="00687E10">
            <w:pPr>
              <w:tabs>
                <w:tab w:val="left" w:pos="2976"/>
              </w:tabs>
              <w:spacing w:line="360" w:lineRule="auto"/>
              <w:jc w:val="center"/>
            </w:pPr>
          </w:p>
        </w:tc>
        <w:tc>
          <w:tcPr>
            <w:tcW w:w="3266" w:type="dxa"/>
          </w:tcPr>
          <w:p w14:paraId="70486FEE" w14:textId="77777777" w:rsidR="00687E10" w:rsidRPr="00560CC5" w:rsidRDefault="00687E10" w:rsidP="00687E10">
            <w:pPr>
              <w:tabs>
                <w:tab w:val="left" w:pos="2976"/>
              </w:tabs>
              <w:spacing w:line="360" w:lineRule="auto"/>
              <w:jc w:val="center"/>
            </w:pPr>
          </w:p>
        </w:tc>
      </w:tr>
      <w:tr w:rsidR="00687E10" w:rsidRPr="00560CC5" w14:paraId="260BA372" w14:textId="77777777" w:rsidTr="00560CC5">
        <w:tc>
          <w:tcPr>
            <w:tcW w:w="562" w:type="dxa"/>
          </w:tcPr>
          <w:p w14:paraId="27B46229" w14:textId="77777777" w:rsidR="00687E10" w:rsidRPr="00560CC5" w:rsidRDefault="00687E10" w:rsidP="00687E10">
            <w:pPr>
              <w:tabs>
                <w:tab w:val="left" w:pos="2976"/>
              </w:tabs>
              <w:spacing w:line="360" w:lineRule="auto"/>
              <w:jc w:val="center"/>
            </w:pPr>
            <w:r w:rsidRPr="00560CC5">
              <w:t>19</w:t>
            </w:r>
          </w:p>
        </w:tc>
        <w:tc>
          <w:tcPr>
            <w:tcW w:w="3969" w:type="dxa"/>
          </w:tcPr>
          <w:p w14:paraId="4E268A92" w14:textId="77777777" w:rsidR="00687E10" w:rsidRPr="00560CC5" w:rsidRDefault="00687E10" w:rsidP="00687E10">
            <w:pPr>
              <w:tabs>
                <w:tab w:val="left" w:pos="2976"/>
              </w:tabs>
              <w:spacing w:line="360" w:lineRule="auto"/>
              <w:jc w:val="center"/>
            </w:pPr>
          </w:p>
        </w:tc>
        <w:tc>
          <w:tcPr>
            <w:tcW w:w="1418" w:type="dxa"/>
          </w:tcPr>
          <w:p w14:paraId="379EEE6A" w14:textId="77777777" w:rsidR="00687E10" w:rsidRPr="00560CC5" w:rsidRDefault="00687E10" w:rsidP="00687E10">
            <w:pPr>
              <w:tabs>
                <w:tab w:val="left" w:pos="2976"/>
              </w:tabs>
              <w:spacing w:line="360" w:lineRule="auto"/>
              <w:jc w:val="center"/>
            </w:pPr>
          </w:p>
        </w:tc>
        <w:tc>
          <w:tcPr>
            <w:tcW w:w="1559" w:type="dxa"/>
          </w:tcPr>
          <w:p w14:paraId="672D1725" w14:textId="77777777" w:rsidR="00687E10" w:rsidRPr="00560CC5" w:rsidRDefault="00687E10" w:rsidP="00687E10">
            <w:pPr>
              <w:tabs>
                <w:tab w:val="left" w:pos="2976"/>
              </w:tabs>
              <w:spacing w:line="360" w:lineRule="auto"/>
              <w:jc w:val="center"/>
            </w:pPr>
          </w:p>
        </w:tc>
        <w:tc>
          <w:tcPr>
            <w:tcW w:w="3266" w:type="dxa"/>
          </w:tcPr>
          <w:p w14:paraId="47DDE0F3" w14:textId="77777777" w:rsidR="00687E10" w:rsidRPr="00560CC5" w:rsidRDefault="00687E10" w:rsidP="00687E10">
            <w:pPr>
              <w:tabs>
                <w:tab w:val="left" w:pos="2976"/>
              </w:tabs>
              <w:spacing w:line="360" w:lineRule="auto"/>
              <w:jc w:val="center"/>
            </w:pPr>
          </w:p>
        </w:tc>
      </w:tr>
      <w:tr w:rsidR="00687E10" w:rsidRPr="00560CC5" w14:paraId="1E7017AE" w14:textId="77777777" w:rsidTr="00560CC5">
        <w:tc>
          <w:tcPr>
            <w:tcW w:w="562" w:type="dxa"/>
          </w:tcPr>
          <w:p w14:paraId="278A05BC" w14:textId="77777777" w:rsidR="00687E10" w:rsidRPr="00560CC5" w:rsidRDefault="00687E10" w:rsidP="00687E10">
            <w:pPr>
              <w:tabs>
                <w:tab w:val="left" w:pos="2976"/>
              </w:tabs>
              <w:spacing w:line="360" w:lineRule="auto"/>
              <w:jc w:val="center"/>
            </w:pPr>
            <w:r w:rsidRPr="00560CC5">
              <w:t>20</w:t>
            </w:r>
          </w:p>
        </w:tc>
        <w:tc>
          <w:tcPr>
            <w:tcW w:w="3969" w:type="dxa"/>
          </w:tcPr>
          <w:p w14:paraId="750AD569" w14:textId="77777777" w:rsidR="00687E10" w:rsidRPr="00560CC5" w:rsidRDefault="00687E10" w:rsidP="00687E10">
            <w:pPr>
              <w:tabs>
                <w:tab w:val="left" w:pos="2976"/>
              </w:tabs>
              <w:spacing w:line="360" w:lineRule="auto"/>
              <w:jc w:val="center"/>
            </w:pPr>
          </w:p>
        </w:tc>
        <w:tc>
          <w:tcPr>
            <w:tcW w:w="1418" w:type="dxa"/>
          </w:tcPr>
          <w:p w14:paraId="3BAA0E5D" w14:textId="77777777" w:rsidR="00687E10" w:rsidRPr="00560CC5" w:rsidRDefault="00687E10" w:rsidP="00687E10">
            <w:pPr>
              <w:tabs>
                <w:tab w:val="left" w:pos="2976"/>
              </w:tabs>
              <w:spacing w:line="360" w:lineRule="auto"/>
              <w:jc w:val="center"/>
            </w:pPr>
          </w:p>
        </w:tc>
        <w:tc>
          <w:tcPr>
            <w:tcW w:w="1559" w:type="dxa"/>
          </w:tcPr>
          <w:p w14:paraId="05F5CAF3" w14:textId="77777777" w:rsidR="00687E10" w:rsidRPr="00560CC5" w:rsidRDefault="00687E10" w:rsidP="00687E10">
            <w:pPr>
              <w:tabs>
                <w:tab w:val="left" w:pos="2976"/>
              </w:tabs>
              <w:spacing w:line="360" w:lineRule="auto"/>
              <w:jc w:val="center"/>
            </w:pPr>
          </w:p>
        </w:tc>
        <w:tc>
          <w:tcPr>
            <w:tcW w:w="3266" w:type="dxa"/>
          </w:tcPr>
          <w:p w14:paraId="4177727E" w14:textId="77777777" w:rsidR="00687E10" w:rsidRPr="00560CC5" w:rsidRDefault="00687E10" w:rsidP="00687E10">
            <w:pPr>
              <w:tabs>
                <w:tab w:val="left" w:pos="2976"/>
              </w:tabs>
              <w:spacing w:line="360" w:lineRule="auto"/>
              <w:jc w:val="center"/>
            </w:pPr>
          </w:p>
        </w:tc>
      </w:tr>
      <w:tr w:rsidR="00687E10" w:rsidRPr="00560CC5" w14:paraId="7CD3BED8" w14:textId="77777777" w:rsidTr="00560CC5">
        <w:tc>
          <w:tcPr>
            <w:tcW w:w="562" w:type="dxa"/>
          </w:tcPr>
          <w:p w14:paraId="4D4921C3" w14:textId="77777777" w:rsidR="00687E10" w:rsidRPr="00560CC5" w:rsidRDefault="00687E10" w:rsidP="00687E10">
            <w:pPr>
              <w:tabs>
                <w:tab w:val="left" w:pos="2976"/>
              </w:tabs>
              <w:spacing w:line="360" w:lineRule="auto"/>
              <w:jc w:val="center"/>
            </w:pPr>
            <w:r w:rsidRPr="00560CC5">
              <w:t>21</w:t>
            </w:r>
          </w:p>
        </w:tc>
        <w:tc>
          <w:tcPr>
            <w:tcW w:w="3969" w:type="dxa"/>
          </w:tcPr>
          <w:p w14:paraId="09A10E7C" w14:textId="77777777" w:rsidR="00687E10" w:rsidRPr="00560CC5" w:rsidRDefault="00687E10" w:rsidP="00687E10">
            <w:pPr>
              <w:tabs>
                <w:tab w:val="left" w:pos="2976"/>
              </w:tabs>
              <w:spacing w:line="360" w:lineRule="auto"/>
              <w:jc w:val="center"/>
            </w:pPr>
          </w:p>
        </w:tc>
        <w:tc>
          <w:tcPr>
            <w:tcW w:w="1418" w:type="dxa"/>
          </w:tcPr>
          <w:p w14:paraId="02B559F5" w14:textId="77777777" w:rsidR="00687E10" w:rsidRPr="00560CC5" w:rsidRDefault="00687E10" w:rsidP="00687E10">
            <w:pPr>
              <w:tabs>
                <w:tab w:val="left" w:pos="2976"/>
              </w:tabs>
              <w:spacing w:line="360" w:lineRule="auto"/>
              <w:jc w:val="center"/>
            </w:pPr>
          </w:p>
        </w:tc>
        <w:tc>
          <w:tcPr>
            <w:tcW w:w="1559" w:type="dxa"/>
          </w:tcPr>
          <w:p w14:paraId="0248B43F" w14:textId="77777777" w:rsidR="00687E10" w:rsidRPr="00560CC5" w:rsidRDefault="00687E10" w:rsidP="00687E10">
            <w:pPr>
              <w:tabs>
                <w:tab w:val="left" w:pos="2976"/>
              </w:tabs>
              <w:spacing w:line="360" w:lineRule="auto"/>
              <w:jc w:val="center"/>
            </w:pPr>
          </w:p>
        </w:tc>
        <w:tc>
          <w:tcPr>
            <w:tcW w:w="3266" w:type="dxa"/>
          </w:tcPr>
          <w:p w14:paraId="3A3776C2" w14:textId="77777777" w:rsidR="00687E10" w:rsidRPr="00560CC5" w:rsidRDefault="00687E10" w:rsidP="00687E10">
            <w:pPr>
              <w:tabs>
                <w:tab w:val="left" w:pos="2976"/>
              </w:tabs>
              <w:spacing w:line="360" w:lineRule="auto"/>
              <w:jc w:val="center"/>
            </w:pPr>
          </w:p>
        </w:tc>
      </w:tr>
      <w:tr w:rsidR="00687E10" w:rsidRPr="00560CC5" w14:paraId="6AEE2156" w14:textId="77777777" w:rsidTr="00560CC5">
        <w:tc>
          <w:tcPr>
            <w:tcW w:w="562" w:type="dxa"/>
          </w:tcPr>
          <w:p w14:paraId="624D5CE0" w14:textId="77777777" w:rsidR="00687E10" w:rsidRPr="00560CC5" w:rsidRDefault="00687E10" w:rsidP="00687E10">
            <w:pPr>
              <w:tabs>
                <w:tab w:val="left" w:pos="2976"/>
              </w:tabs>
              <w:spacing w:line="360" w:lineRule="auto"/>
              <w:jc w:val="center"/>
            </w:pPr>
            <w:r w:rsidRPr="00560CC5">
              <w:t>22</w:t>
            </w:r>
          </w:p>
        </w:tc>
        <w:tc>
          <w:tcPr>
            <w:tcW w:w="3969" w:type="dxa"/>
          </w:tcPr>
          <w:p w14:paraId="4CF0F9AE" w14:textId="77777777" w:rsidR="00687E10" w:rsidRPr="00560CC5" w:rsidRDefault="00687E10" w:rsidP="00687E10">
            <w:pPr>
              <w:tabs>
                <w:tab w:val="left" w:pos="2976"/>
              </w:tabs>
              <w:spacing w:line="360" w:lineRule="auto"/>
              <w:jc w:val="center"/>
            </w:pPr>
          </w:p>
        </w:tc>
        <w:tc>
          <w:tcPr>
            <w:tcW w:w="1418" w:type="dxa"/>
          </w:tcPr>
          <w:p w14:paraId="53A76F29" w14:textId="77777777" w:rsidR="00687E10" w:rsidRPr="00560CC5" w:rsidRDefault="00687E10" w:rsidP="00687E10">
            <w:pPr>
              <w:tabs>
                <w:tab w:val="left" w:pos="2976"/>
              </w:tabs>
              <w:spacing w:line="360" w:lineRule="auto"/>
              <w:jc w:val="center"/>
            </w:pPr>
          </w:p>
        </w:tc>
        <w:tc>
          <w:tcPr>
            <w:tcW w:w="1559" w:type="dxa"/>
          </w:tcPr>
          <w:p w14:paraId="596067C3" w14:textId="77777777" w:rsidR="00687E10" w:rsidRPr="00560CC5" w:rsidRDefault="00687E10" w:rsidP="00687E10">
            <w:pPr>
              <w:tabs>
                <w:tab w:val="left" w:pos="2976"/>
              </w:tabs>
              <w:spacing w:line="360" w:lineRule="auto"/>
              <w:jc w:val="center"/>
            </w:pPr>
          </w:p>
        </w:tc>
        <w:tc>
          <w:tcPr>
            <w:tcW w:w="3266" w:type="dxa"/>
          </w:tcPr>
          <w:p w14:paraId="627984F2" w14:textId="77777777" w:rsidR="00687E10" w:rsidRPr="00560CC5" w:rsidRDefault="00687E10" w:rsidP="00687E10">
            <w:pPr>
              <w:tabs>
                <w:tab w:val="left" w:pos="2976"/>
              </w:tabs>
              <w:spacing w:line="360" w:lineRule="auto"/>
              <w:jc w:val="center"/>
            </w:pPr>
          </w:p>
        </w:tc>
      </w:tr>
      <w:tr w:rsidR="00687E10" w:rsidRPr="00560CC5" w14:paraId="1EE262F6" w14:textId="77777777" w:rsidTr="00560CC5">
        <w:tc>
          <w:tcPr>
            <w:tcW w:w="562" w:type="dxa"/>
          </w:tcPr>
          <w:p w14:paraId="4C81CFE3" w14:textId="77777777" w:rsidR="00687E10" w:rsidRPr="00560CC5" w:rsidRDefault="00687E10" w:rsidP="00687E10">
            <w:pPr>
              <w:tabs>
                <w:tab w:val="left" w:pos="2976"/>
              </w:tabs>
              <w:spacing w:line="360" w:lineRule="auto"/>
              <w:jc w:val="center"/>
            </w:pPr>
            <w:r w:rsidRPr="00560CC5">
              <w:t>23</w:t>
            </w:r>
          </w:p>
        </w:tc>
        <w:tc>
          <w:tcPr>
            <w:tcW w:w="3969" w:type="dxa"/>
          </w:tcPr>
          <w:p w14:paraId="2B1103D2" w14:textId="77777777" w:rsidR="00687E10" w:rsidRPr="00560CC5" w:rsidRDefault="00687E10" w:rsidP="00687E10">
            <w:pPr>
              <w:tabs>
                <w:tab w:val="left" w:pos="2976"/>
              </w:tabs>
              <w:spacing w:line="360" w:lineRule="auto"/>
              <w:jc w:val="center"/>
            </w:pPr>
          </w:p>
        </w:tc>
        <w:tc>
          <w:tcPr>
            <w:tcW w:w="1418" w:type="dxa"/>
          </w:tcPr>
          <w:p w14:paraId="46CC4649" w14:textId="77777777" w:rsidR="00687E10" w:rsidRPr="00560CC5" w:rsidRDefault="00687E10" w:rsidP="00687E10">
            <w:pPr>
              <w:tabs>
                <w:tab w:val="left" w:pos="2976"/>
              </w:tabs>
              <w:spacing w:line="360" w:lineRule="auto"/>
              <w:jc w:val="center"/>
            </w:pPr>
          </w:p>
        </w:tc>
        <w:tc>
          <w:tcPr>
            <w:tcW w:w="1559" w:type="dxa"/>
          </w:tcPr>
          <w:p w14:paraId="25B144CC" w14:textId="77777777" w:rsidR="00687E10" w:rsidRPr="00560CC5" w:rsidRDefault="00687E10" w:rsidP="00687E10">
            <w:pPr>
              <w:tabs>
                <w:tab w:val="left" w:pos="2976"/>
              </w:tabs>
              <w:spacing w:line="360" w:lineRule="auto"/>
              <w:jc w:val="center"/>
            </w:pPr>
          </w:p>
        </w:tc>
        <w:tc>
          <w:tcPr>
            <w:tcW w:w="3266" w:type="dxa"/>
          </w:tcPr>
          <w:p w14:paraId="1CA91DA1" w14:textId="77777777" w:rsidR="00687E10" w:rsidRPr="00560CC5" w:rsidRDefault="00687E10" w:rsidP="00687E10">
            <w:pPr>
              <w:tabs>
                <w:tab w:val="left" w:pos="2976"/>
              </w:tabs>
              <w:spacing w:line="360" w:lineRule="auto"/>
              <w:jc w:val="center"/>
            </w:pPr>
          </w:p>
        </w:tc>
      </w:tr>
      <w:tr w:rsidR="00687E10" w:rsidRPr="00560CC5" w14:paraId="359228ED" w14:textId="77777777" w:rsidTr="00560CC5">
        <w:tc>
          <w:tcPr>
            <w:tcW w:w="562" w:type="dxa"/>
          </w:tcPr>
          <w:p w14:paraId="6DFB370E" w14:textId="77777777" w:rsidR="00687E10" w:rsidRPr="00560CC5" w:rsidRDefault="00687E10" w:rsidP="00687E10">
            <w:pPr>
              <w:tabs>
                <w:tab w:val="left" w:pos="2976"/>
              </w:tabs>
              <w:spacing w:line="360" w:lineRule="auto"/>
              <w:jc w:val="center"/>
            </w:pPr>
            <w:r w:rsidRPr="00560CC5">
              <w:t>24</w:t>
            </w:r>
          </w:p>
        </w:tc>
        <w:tc>
          <w:tcPr>
            <w:tcW w:w="3969" w:type="dxa"/>
          </w:tcPr>
          <w:p w14:paraId="597BFD0F" w14:textId="77777777" w:rsidR="00687E10" w:rsidRPr="00560CC5" w:rsidRDefault="00687E10" w:rsidP="00687E10">
            <w:pPr>
              <w:tabs>
                <w:tab w:val="left" w:pos="2976"/>
              </w:tabs>
              <w:spacing w:line="360" w:lineRule="auto"/>
              <w:jc w:val="center"/>
            </w:pPr>
          </w:p>
        </w:tc>
        <w:tc>
          <w:tcPr>
            <w:tcW w:w="1418" w:type="dxa"/>
          </w:tcPr>
          <w:p w14:paraId="04A814B9" w14:textId="77777777" w:rsidR="00687E10" w:rsidRPr="00560CC5" w:rsidRDefault="00687E10" w:rsidP="00687E10">
            <w:pPr>
              <w:tabs>
                <w:tab w:val="left" w:pos="2976"/>
              </w:tabs>
              <w:spacing w:line="360" w:lineRule="auto"/>
              <w:jc w:val="center"/>
            </w:pPr>
          </w:p>
        </w:tc>
        <w:tc>
          <w:tcPr>
            <w:tcW w:w="1559" w:type="dxa"/>
          </w:tcPr>
          <w:p w14:paraId="3F2FC2BE" w14:textId="77777777" w:rsidR="00687E10" w:rsidRPr="00560CC5" w:rsidRDefault="00687E10" w:rsidP="00687E10">
            <w:pPr>
              <w:tabs>
                <w:tab w:val="left" w:pos="2976"/>
              </w:tabs>
              <w:spacing w:line="360" w:lineRule="auto"/>
              <w:jc w:val="center"/>
            </w:pPr>
          </w:p>
        </w:tc>
        <w:tc>
          <w:tcPr>
            <w:tcW w:w="3266" w:type="dxa"/>
          </w:tcPr>
          <w:p w14:paraId="264EBC15" w14:textId="77777777" w:rsidR="00687E10" w:rsidRPr="00560CC5" w:rsidRDefault="00687E10" w:rsidP="00687E10">
            <w:pPr>
              <w:tabs>
                <w:tab w:val="left" w:pos="2976"/>
              </w:tabs>
              <w:spacing w:line="360" w:lineRule="auto"/>
              <w:jc w:val="center"/>
            </w:pPr>
          </w:p>
        </w:tc>
      </w:tr>
      <w:tr w:rsidR="00687E10" w:rsidRPr="00560CC5" w14:paraId="63AE49A6" w14:textId="77777777" w:rsidTr="00560CC5">
        <w:tc>
          <w:tcPr>
            <w:tcW w:w="562" w:type="dxa"/>
          </w:tcPr>
          <w:p w14:paraId="4338E7E3" w14:textId="77777777" w:rsidR="00687E10" w:rsidRPr="00560CC5" w:rsidRDefault="00687E10" w:rsidP="00687E10">
            <w:pPr>
              <w:tabs>
                <w:tab w:val="left" w:pos="2976"/>
              </w:tabs>
              <w:spacing w:line="360" w:lineRule="auto"/>
              <w:jc w:val="center"/>
            </w:pPr>
            <w:r w:rsidRPr="00560CC5">
              <w:t>25</w:t>
            </w:r>
          </w:p>
        </w:tc>
        <w:tc>
          <w:tcPr>
            <w:tcW w:w="3969" w:type="dxa"/>
          </w:tcPr>
          <w:p w14:paraId="7924B67E" w14:textId="77777777" w:rsidR="00687E10" w:rsidRPr="00560CC5" w:rsidRDefault="00687E10" w:rsidP="00687E10">
            <w:pPr>
              <w:tabs>
                <w:tab w:val="left" w:pos="2976"/>
              </w:tabs>
              <w:spacing w:line="360" w:lineRule="auto"/>
              <w:jc w:val="center"/>
            </w:pPr>
          </w:p>
        </w:tc>
        <w:tc>
          <w:tcPr>
            <w:tcW w:w="1418" w:type="dxa"/>
          </w:tcPr>
          <w:p w14:paraId="107A0779" w14:textId="77777777" w:rsidR="00687E10" w:rsidRPr="00560CC5" w:rsidRDefault="00687E10" w:rsidP="00687E10">
            <w:pPr>
              <w:tabs>
                <w:tab w:val="left" w:pos="2976"/>
              </w:tabs>
              <w:spacing w:line="360" w:lineRule="auto"/>
              <w:jc w:val="center"/>
            </w:pPr>
          </w:p>
        </w:tc>
        <w:tc>
          <w:tcPr>
            <w:tcW w:w="1559" w:type="dxa"/>
          </w:tcPr>
          <w:p w14:paraId="347D5EA3" w14:textId="77777777" w:rsidR="00687E10" w:rsidRPr="00560CC5" w:rsidRDefault="00687E10" w:rsidP="00687E10">
            <w:pPr>
              <w:tabs>
                <w:tab w:val="left" w:pos="2976"/>
              </w:tabs>
              <w:spacing w:line="360" w:lineRule="auto"/>
              <w:jc w:val="center"/>
            </w:pPr>
          </w:p>
        </w:tc>
        <w:tc>
          <w:tcPr>
            <w:tcW w:w="3266" w:type="dxa"/>
          </w:tcPr>
          <w:p w14:paraId="48A4571A" w14:textId="77777777" w:rsidR="00687E10" w:rsidRPr="00560CC5" w:rsidRDefault="00687E10" w:rsidP="00687E10">
            <w:pPr>
              <w:tabs>
                <w:tab w:val="left" w:pos="2976"/>
              </w:tabs>
              <w:spacing w:line="360" w:lineRule="auto"/>
              <w:jc w:val="center"/>
            </w:pPr>
          </w:p>
        </w:tc>
      </w:tr>
      <w:tr w:rsidR="00687E10" w:rsidRPr="00560CC5" w14:paraId="45B33ABD" w14:textId="77777777" w:rsidTr="00560CC5">
        <w:tc>
          <w:tcPr>
            <w:tcW w:w="562" w:type="dxa"/>
          </w:tcPr>
          <w:p w14:paraId="304C50E7" w14:textId="77777777" w:rsidR="00687E10" w:rsidRPr="00560CC5" w:rsidRDefault="00687E10" w:rsidP="00687E10">
            <w:pPr>
              <w:tabs>
                <w:tab w:val="left" w:pos="2976"/>
              </w:tabs>
              <w:spacing w:line="360" w:lineRule="auto"/>
              <w:jc w:val="center"/>
            </w:pPr>
            <w:r w:rsidRPr="00560CC5">
              <w:t>26</w:t>
            </w:r>
          </w:p>
        </w:tc>
        <w:tc>
          <w:tcPr>
            <w:tcW w:w="3969" w:type="dxa"/>
          </w:tcPr>
          <w:p w14:paraId="7AC88176" w14:textId="77777777" w:rsidR="00687E10" w:rsidRPr="00560CC5" w:rsidRDefault="00687E10" w:rsidP="00687E10">
            <w:pPr>
              <w:tabs>
                <w:tab w:val="left" w:pos="2976"/>
              </w:tabs>
              <w:spacing w:line="360" w:lineRule="auto"/>
              <w:jc w:val="center"/>
            </w:pPr>
          </w:p>
        </w:tc>
        <w:tc>
          <w:tcPr>
            <w:tcW w:w="1418" w:type="dxa"/>
          </w:tcPr>
          <w:p w14:paraId="791B7A02" w14:textId="77777777" w:rsidR="00687E10" w:rsidRPr="00560CC5" w:rsidRDefault="00687E10" w:rsidP="00687E10">
            <w:pPr>
              <w:tabs>
                <w:tab w:val="left" w:pos="2976"/>
              </w:tabs>
              <w:spacing w:line="360" w:lineRule="auto"/>
              <w:jc w:val="center"/>
            </w:pPr>
          </w:p>
        </w:tc>
        <w:tc>
          <w:tcPr>
            <w:tcW w:w="1559" w:type="dxa"/>
          </w:tcPr>
          <w:p w14:paraId="2E249F88" w14:textId="77777777" w:rsidR="00687E10" w:rsidRPr="00560CC5" w:rsidRDefault="00687E10" w:rsidP="00687E10">
            <w:pPr>
              <w:tabs>
                <w:tab w:val="left" w:pos="2976"/>
              </w:tabs>
              <w:spacing w:line="360" w:lineRule="auto"/>
              <w:jc w:val="center"/>
            </w:pPr>
          </w:p>
        </w:tc>
        <w:tc>
          <w:tcPr>
            <w:tcW w:w="3266" w:type="dxa"/>
          </w:tcPr>
          <w:p w14:paraId="4E08E12C" w14:textId="77777777" w:rsidR="00687E10" w:rsidRPr="00560CC5" w:rsidRDefault="00687E10" w:rsidP="00687E10">
            <w:pPr>
              <w:tabs>
                <w:tab w:val="left" w:pos="2976"/>
              </w:tabs>
              <w:spacing w:line="360" w:lineRule="auto"/>
              <w:jc w:val="center"/>
            </w:pPr>
          </w:p>
        </w:tc>
      </w:tr>
      <w:tr w:rsidR="00687E10" w:rsidRPr="00560CC5" w14:paraId="79E06368" w14:textId="77777777" w:rsidTr="00560CC5">
        <w:tc>
          <w:tcPr>
            <w:tcW w:w="562" w:type="dxa"/>
          </w:tcPr>
          <w:p w14:paraId="07E131C4" w14:textId="77777777" w:rsidR="00687E10" w:rsidRPr="00560CC5" w:rsidRDefault="00687E10" w:rsidP="00687E10">
            <w:pPr>
              <w:tabs>
                <w:tab w:val="left" w:pos="2976"/>
              </w:tabs>
              <w:spacing w:line="360" w:lineRule="auto"/>
              <w:jc w:val="center"/>
            </w:pPr>
            <w:r w:rsidRPr="00560CC5">
              <w:t>27</w:t>
            </w:r>
          </w:p>
        </w:tc>
        <w:tc>
          <w:tcPr>
            <w:tcW w:w="3969" w:type="dxa"/>
          </w:tcPr>
          <w:p w14:paraId="653EDC28" w14:textId="77777777" w:rsidR="00687E10" w:rsidRPr="00560CC5" w:rsidRDefault="00687E10" w:rsidP="00687E10">
            <w:pPr>
              <w:tabs>
                <w:tab w:val="left" w:pos="2976"/>
              </w:tabs>
              <w:spacing w:line="360" w:lineRule="auto"/>
              <w:jc w:val="center"/>
            </w:pPr>
          </w:p>
        </w:tc>
        <w:tc>
          <w:tcPr>
            <w:tcW w:w="1418" w:type="dxa"/>
          </w:tcPr>
          <w:p w14:paraId="3790CDF6" w14:textId="77777777" w:rsidR="00687E10" w:rsidRPr="00560CC5" w:rsidRDefault="00687E10" w:rsidP="00687E10">
            <w:pPr>
              <w:tabs>
                <w:tab w:val="left" w:pos="2976"/>
              </w:tabs>
              <w:spacing w:line="360" w:lineRule="auto"/>
              <w:jc w:val="center"/>
            </w:pPr>
          </w:p>
        </w:tc>
        <w:tc>
          <w:tcPr>
            <w:tcW w:w="1559" w:type="dxa"/>
          </w:tcPr>
          <w:p w14:paraId="493A31A1" w14:textId="77777777" w:rsidR="00687E10" w:rsidRPr="00560CC5" w:rsidRDefault="00687E10" w:rsidP="00687E10">
            <w:pPr>
              <w:tabs>
                <w:tab w:val="left" w:pos="2976"/>
              </w:tabs>
              <w:spacing w:line="360" w:lineRule="auto"/>
              <w:jc w:val="center"/>
            </w:pPr>
          </w:p>
        </w:tc>
        <w:tc>
          <w:tcPr>
            <w:tcW w:w="3266" w:type="dxa"/>
          </w:tcPr>
          <w:p w14:paraId="588ED078" w14:textId="77777777" w:rsidR="00687E10" w:rsidRPr="00560CC5" w:rsidRDefault="00687E10" w:rsidP="00687E10">
            <w:pPr>
              <w:tabs>
                <w:tab w:val="left" w:pos="2976"/>
              </w:tabs>
              <w:spacing w:line="360" w:lineRule="auto"/>
              <w:jc w:val="center"/>
            </w:pPr>
          </w:p>
        </w:tc>
      </w:tr>
      <w:tr w:rsidR="00687E10" w:rsidRPr="00560CC5" w14:paraId="1745933C" w14:textId="77777777" w:rsidTr="00560CC5">
        <w:tc>
          <w:tcPr>
            <w:tcW w:w="562" w:type="dxa"/>
          </w:tcPr>
          <w:p w14:paraId="3052887D" w14:textId="77777777" w:rsidR="00687E10" w:rsidRPr="00560CC5" w:rsidRDefault="00687E10" w:rsidP="00687E10">
            <w:pPr>
              <w:tabs>
                <w:tab w:val="left" w:pos="2976"/>
              </w:tabs>
              <w:spacing w:line="360" w:lineRule="auto"/>
              <w:jc w:val="center"/>
            </w:pPr>
            <w:r w:rsidRPr="00560CC5">
              <w:t>28</w:t>
            </w:r>
          </w:p>
        </w:tc>
        <w:tc>
          <w:tcPr>
            <w:tcW w:w="3969" w:type="dxa"/>
          </w:tcPr>
          <w:p w14:paraId="694AF90D" w14:textId="77777777" w:rsidR="00687E10" w:rsidRPr="00560CC5" w:rsidRDefault="00687E10" w:rsidP="00687E10">
            <w:pPr>
              <w:tabs>
                <w:tab w:val="left" w:pos="2976"/>
              </w:tabs>
              <w:spacing w:line="360" w:lineRule="auto"/>
              <w:jc w:val="center"/>
            </w:pPr>
          </w:p>
        </w:tc>
        <w:tc>
          <w:tcPr>
            <w:tcW w:w="1418" w:type="dxa"/>
          </w:tcPr>
          <w:p w14:paraId="7C415929" w14:textId="77777777" w:rsidR="00687E10" w:rsidRPr="00560CC5" w:rsidRDefault="00687E10" w:rsidP="00687E10">
            <w:pPr>
              <w:tabs>
                <w:tab w:val="left" w:pos="2976"/>
              </w:tabs>
              <w:spacing w:line="360" w:lineRule="auto"/>
              <w:jc w:val="center"/>
            </w:pPr>
          </w:p>
        </w:tc>
        <w:tc>
          <w:tcPr>
            <w:tcW w:w="1559" w:type="dxa"/>
          </w:tcPr>
          <w:p w14:paraId="72067A3E" w14:textId="77777777" w:rsidR="00687E10" w:rsidRPr="00560CC5" w:rsidRDefault="00687E10" w:rsidP="00687E10">
            <w:pPr>
              <w:tabs>
                <w:tab w:val="left" w:pos="2976"/>
              </w:tabs>
              <w:spacing w:line="360" w:lineRule="auto"/>
              <w:jc w:val="center"/>
            </w:pPr>
          </w:p>
        </w:tc>
        <w:tc>
          <w:tcPr>
            <w:tcW w:w="3266" w:type="dxa"/>
          </w:tcPr>
          <w:p w14:paraId="7D8CA291" w14:textId="77777777" w:rsidR="00687E10" w:rsidRPr="00560CC5" w:rsidRDefault="00687E10" w:rsidP="00687E10">
            <w:pPr>
              <w:tabs>
                <w:tab w:val="left" w:pos="2976"/>
              </w:tabs>
              <w:spacing w:line="360" w:lineRule="auto"/>
              <w:jc w:val="center"/>
            </w:pPr>
          </w:p>
        </w:tc>
      </w:tr>
      <w:tr w:rsidR="00687E10" w:rsidRPr="00560CC5" w14:paraId="425E8B9E" w14:textId="77777777" w:rsidTr="00560CC5">
        <w:tc>
          <w:tcPr>
            <w:tcW w:w="562" w:type="dxa"/>
          </w:tcPr>
          <w:p w14:paraId="632E1054" w14:textId="77777777" w:rsidR="00687E10" w:rsidRPr="00560CC5" w:rsidRDefault="00687E10" w:rsidP="00687E10">
            <w:pPr>
              <w:tabs>
                <w:tab w:val="left" w:pos="2976"/>
              </w:tabs>
              <w:spacing w:line="360" w:lineRule="auto"/>
              <w:jc w:val="center"/>
            </w:pPr>
            <w:r w:rsidRPr="00560CC5">
              <w:t>29</w:t>
            </w:r>
          </w:p>
        </w:tc>
        <w:tc>
          <w:tcPr>
            <w:tcW w:w="3969" w:type="dxa"/>
          </w:tcPr>
          <w:p w14:paraId="793554CF" w14:textId="77777777" w:rsidR="00687E10" w:rsidRPr="00560CC5" w:rsidRDefault="00687E10" w:rsidP="00687E10">
            <w:pPr>
              <w:tabs>
                <w:tab w:val="left" w:pos="2976"/>
              </w:tabs>
              <w:spacing w:line="360" w:lineRule="auto"/>
              <w:jc w:val="center"/>
            </w:pPr>
          </w:p>
        </w:tc>
        <w:tc>
          <w:tcPr>
            <w:tcW w:w="1418" w:type="dxa"/>
          </w:tcPr>
          <w:p w14:paraId="0E03716E" w14:textId="77777777" w:rsidR="00687E10" w:rsidRPr="00560CC5" w:rsidRDefault="00687E10" w:rsidP="00687E10">
            <w:pPr>
              <w:tabs>
                <w:tab w:val="left" w:pos="2976"/>
              </w:tabs>
              <w:spacing w:line="360" w:lineRule="auto"/>
              <w:jc w:val="center"/>
            </w:pPr>
          </w:p>
        </w:tc>
        <w:tc>
          <w:tcPr>
            <w:tcW w:w="1559" w:type="dxa"/>
          </w:tcPr>
          <w:p w14:paraId="35232F8D" w14:textId="77777777" w:rsidR="00687E10" w:rsidRPr="00560CC5" w:rsidRDefault="00687E10" w:rsidP="00687E10">
            <w:pPr>
              <w:tabs>
                <w:tab w:val="left" w:pos="2976"/>
              </w:tabs>
              <w:spacing w:line="360" w:lineRule="auto"/>
              <w:jc w:val="center"/>
            </w:pPr>
          </w:p>
        </w:tc>
        <w:tc>
          <w:tcPr>
            <w:tcW w:w="3266" w:type="dxa"/>
          </w:tcPr>
          <w:p w14:paraId="21E3FC9B" w14:textId="77777777" w:rsidR="00687E10" w:rsidRPr="00560CC5" w:rsidRDefault="00687E10" w:rsidP="00687E10">
            <w:pPr>
              <w:tabs>
                <w:tab w:val="left" w:pos="2976"/>
              </w:tabs>
              <w:spacing w:line="360" w:lineRule="auto"/>
              <w:jc w:val="center"/>
            </w:pPr>
          </w:p>
        </w:tc>
      </w:tr>
      <w:tr w:rsidR="00687E10" w:rsidRPr="00560CC5" w14:paraId="4A6FADEC" w14:textId="77777777" w:rsidTr="00560CC5">
        <w:tc>
          <w:tcPr>
            <w:tcW w:w="562" w:type="dxa"/>
          </w:tcPr>
          <w:p w14:paraId="401F06EA" w14:textId="77777777" w:rsidR="00687E10" w:rsidRPr="00560CC5" w:rsidRDefault="00687E10" w:rsidP="00687E10">
            <w:pPr>
              <w:tabs>
                <w:tab w:val="left" w:pos="2976"/>
              </w:tabs>
              <w:spacing w:line="360" w:lineRule="auto"/>
              <w:jc w:val="center"/>
            </w:pPr>
            <w:r w:rsidRPr="00560CC5">
              <w:t>30</w:t>
            </w:r>
          </w:p>
        </w:tc>
        <w:tc>
          <w:tcPr>
            <w:tcW w:w="3969" w:type="dxa"/>
          </w:tcPr>
          <w:p w14:paraId="015902AC" w14:textId="77777777" w:rsidR="00687E10" w:rsidRPr="00560CC5" w:rsidRDefault="00687E10" w:rsidP="00687E10">
            <w:pPr>
              <w:tabs>
                <w:tab w:val="left" w:pos="2976"/>
              </w:tabs>
              <w:spacing w:line="360" w:lineRule="auto"/>
              <w:jc w:val="center"/>
            </w:pPr>
          </w:p>
        </w:tc>
        <w:tc>
          <w:tcPr>
            <w:tcW w:w="1418" w:type="dxa"/>
          </w:tcPr>
          <w:p w14:paraId="4EC834C9" w14:textId="77777777" w:rsidR="00687E10" w:rsidRPr="00560CC5" w:rsidRDefault="00687E10" w:rsidP="00687E10">
            <w:pPr>
              <w:tabs>
                <w:tab w:val="left" w:pos="2976"/>
              </w:tabs>
              <w:spacing w:line="360" w:lineRule="auto"/>
              <w:jc w:val="center"/>
            </w:pPr>
          </w:p>
        </w:tc>
        <w:tc>
          <w:tcPr>
            <w:tcW w:w="1559" w:type="dxa"/>
          </w:tcPr>
          <w:p w14:paraId="719DD49D" w14:textId="77777777" w:rsidR="00687E10" w:rsidRPr="00560CC5" w:rsidRDefault="00687E10" w:rsidP="00687E10">
            <w:pPr>
              <w:tabs>
                <w:tab w:val="left" w:pos="2976"/>
              </w:tabs>
              <w:spacing w:line="360" w:lineRule="auto"/>
              <w:jc w:val="center"/>
            </w:pPr>
          </w:p>
        </w:tc>
        <w:tc>
          <w:tcPr>
            <w:tcW w:w="3266" w:type="dxa"/>
          </w:tcPr>
          <w:p w14:paraId="4EF28F48" w14:textId="77777777" w:rsidR="00687E10" w:rsidRPr="00560CC5" w:rsidRDefault="00687E10" w:rsidP="00687E10">
            <w:pPr>
              <w:tabs>
                <w:tab w:val="left" w:pos="2976"/>
              </w:tabs>
              <w:spacing w:line="360" w:lineRule="auto"/>
              <w:jc w:val="center"/>
            </w:pPr>
          </w:p>
        </w:tc>
      </w:tr>
      <w:tr w:rsidR="00687E10" w:rsidRPr="00560CC5" w14:paraId="60B0A669" w14:textId="77777777" w:rsidTr="00560CC5">
        <w:tc>
          <w:tcPr>
            <w:tcW w:w="562" w:type="dxa"/>
          </w:tcPr>
          <w:p w14:paraId="39701EBC" w14:textId="77777777" w:rsidR="00687E10" w:rsidRPr="00560CC5" w:rsidRDefault="00687E10" w:rsidP="00687E10">
            <w:pPr>
              <w:tabs>
                <w:tab w:val="left" w:pos="2976"/>
              </w:tabs>
              <w:spacing w:line="360" w:lineRule="auto"/>
              <w:jc w:val="center"/>
            </w:pPr>
            <w:r w:rsidRPr="00560CC5">
              <w:lastRenderedPageBreak/>
              <w:t>31</w:t>
            </w:r>
          </w:p>
        </w:tc>
        <w:tc>
          <w:tcPr>
            <w:tcW w:w="3969" w:type="dxa"/>
          </w:tcPr>
          <w:p w14:paraId="1D57F0A2" w14:textId="77777777" w:rsidR="00687E10" w:rsidRPr="00560CC5" w:rsidRDefault="00687E10" w:rsidP="00687E10">
            <w:pPr>
              <w:tabs>
                <w:tab w:val="left" w:pos="2976"/>
              </w:tabs>
              <w:spacing w:line="360" w:lineRule="auto"/>
              <w:jc w:val="center"/>
            </w:pPr>
          </w:p>
        </w:tc>
        <w:tc>
          <w:tcPr>
            <w:tcW w:w="1418" w:type="dxa"/>
          </w:tcPr>
          <w:p w14:paraId="51B744A0" w14:textId="77777777" w:rsidR="00687E10" w:rsidRPr="00560CC5" w:rsidRDefault="00687E10" w:rsidP="00687E10">
            <w:pPr>
              <w:tabs>
                <w:tab w:val="left" w:pos="2976"/>
              </w:tabs>
              <w:spacing w:line="360" w:lineRule="auto"/>
              <w:jc w:val="center"/>
            </w:pPr>
          </w:p>
        </w:tc>
        <w:tc>
          <w:tcPr>
            <w:tcW w:w="1559" w:type="dxa"/>
          </w:tcPr>
          <w:p w14:paraId="7ED09CCA" w14:textId="77777777" w:rsidR="00687E10" w:rsidRPr="00560CC5" w:rsidRDefault="00687E10" w:rsidP="00687E10">
            <w:pPr>
              <w:tabs>
                <w:tab w:val="left" w:pos="2976"/>
              </w:tabs>
              <w:spacing w:line="360" w:lineRule="auto"/>
              <w:jc w:val="center"/>
            </w:pPr>
          </w:p>
        </w:tc>
        <w:tc>
          <w:tcPr>
            <w:tcW w:w="3266" w:type="dxa"/>
          </w:tcPr>
          <w:p w14:paraId="241BFC74" w14:textId="77777777" w:rsidR="00687E10" w:rsidRPr="00560CC5" w:rsidRDefault="00687E10" w:rsidP="00687E10">
            <w:pPr>
              <w:tabs>
                <w:tab w:val="left" w:pos="2976"/>
              </w:tabs>
              <w:spacing w:line="360" w:lineRule="auto"/>
              <w:jc w:val="center"/>
            </w:pPr>
          </w:p>
        </w:tc>
      </w:tr>
      <w:tr w:rsidR="00687E10" w:rsidRPr="00560CC5" w14:paraId="47F58AC3" w14:textId="77777777" w:rsidTr="00560CC5">
        <w:tc>
          <w:tcPr>
            <w:tcW w:w="562" w:type="dxa"/>
          </w:tcPr>
          <w:p w14:paraId="73ECF3CA" w14:textId="77777777" w:rsidR="00687E10" w:rsidRPr="00560CC5" w:rsidRDefault="00687E10" w:rsidP="00687E10">
            <w:pPr>
              <w:tabs>
                <w:tab w:val="left" w:pos="2976"/>
              </w:tabs>
              <w:spacing w:line="360" w:lineRule="auto"/>
              <w:jc w:val="center"/>
            </w:pPr>
            <w:r w:rsidRPr="00560CC5">
              <w:t>32</w:t>
            </w:r>
          </w:p>
        </w:tc>
        <w:tc>
          <w:tcPr>
            <w:tcW w:w="3969" w:type="dxa"/>
          </w:tcPr>
          <w:p w14:paraId="645190EE" w14:textId="77777777" w:rsidR="00687E10" w:rsidRPr="00560CC5" w:rsidRDefault="00687E10" w:rsidP="00687E10">
            <w:pPr>
              <w:tabs>
                <w:tab w:val="left" w:pos="2976"/>
              </w:tabs>
              <w:spacing w:line="360" w:lineRule="auto"/>
              <w:jc w:val="center"/>
            </w:pPr>
          </w:p>
        </w:tc>
        <w:tc>
          <w:tcPr>
            <w:tcW w:w="1418" w:type="dxa"/>
          </w:tcPr>
          <w:p w14:paraId="2831E0BD" w14:textId="77777777" w:rsidR="00687E10" w:rsidRPr="00560CC5" w:rsidRDefault="00687E10" w:rsidP="00687E10">
            <w:pPr>
              <w:tabs>
                <w:tab w:val="left" w:pos="2976"/>
              </w:tabs>
              <w:spacing w:line="360" w:lineRule="auto"/>
              <w:jc w:val="center"/>
            </w:pPr>
          </w:p>
        </w:tc>
        <w:tc>
          <w:tcPr>
            <w:tcW w:w="1559" w:type="dxa"/>
          </w:tcPr>
          <w:p w14:paraId="1C878A2E" w14:textId="77777777" w:rsidR="00687E10" w:rsidRPr="00560CC5" w:rsidRDefault="00687E10" w:rsidP="00687E10">
            <w:pPr>
              <w:tabs>
                <w:tab w:val="left" w:pos="2976"/>
              </w:tabs>
              <w:spacing w:line="360" w:lineRule="auto"/>
              <w:jc w:val="center"/>
            </w:pPr>
          </w:p>
        </w:tc>
        <w:tc>
          <w:tcPr>
            <w:tcW w:w="3266" w:type="dxa"/>
          </w:tcPr>
          <w:p w14:paraId="16CCC02F" w14:textId="77777777" w:rsidR="00687E10" w:rsidRPr="00560CC5" w:rsidRDefault="00687E10" w:rsidP="00687E10">
            <w:pPr>
              <w:tabs>
                <w:tab w:val="left" w:pos="2976"/>
              </w:tabs>
              <w:spacing w:line="360" w:lineRule="auto"/>
              <w:jc w:val="center"/>
            </w:pPr>
          </w:p>
        </w:tc>
      </w:tr>
      <w:tr w:rsidR="00687E10" w:rsidRPr="00560CC5" w14:paraId="115CB716" w14:textId="77777777" w:rsidTr="00560CC5">
        <w:tc>
          <w:tcPr>
            <w:tcW w:w="562" w:type="dxa"/>
          </w:tcPr>
          <w:p w14:paraId="31D943D1" w14:textId="77777777" w:rsidR="00687E10" w:rsidRPr="00560CC5" w:rsidRDefault="00687E10" w:rsidP="00687E10">
            <w:pPr>
              <w:tabs>
                <w:tab w:val="left" w:pos="2976"/>
              </w:tabs>
              <w:spacing w:line="360" w:lineRule="auto"/>
              <w:jc w:val="center"/>
            </w:pPr>
            <w:r w:rsidRPr="00560CC5">
              <w:t>33</w:t>
            </w:r>
          </w:p>
        </w:tc>
        <w:tc>
          <w:tcPr>
            <w:tcW w:w="3969" w:type="dxa"/>
          </w:tcPr>
          <w:p w14:paraId="770B6EC2" w14:textId="77777777" w:rsidR="00687E10" w:rsidRPr="00560CC5" w:rsidRDefault="00687E10" w:rsidP="00687E10">
            <w:pPr>
              <w:tabs>
                <w:tab w:val="left" w:pos="2976"/>
              </w:tabs>
              <w:spacing w:line="360" w:lineRule="auto"/>
              <w:jc w:val="center"/>
            </w:pPr>
          </w:p>
        </w:tc>
        <w:tc>
          <w:tcPr>
            <w:tcW w:w="1418" w:type="dxa"/>
          </w:tcPr>
          <w:p w14:paraId="0CA4ED69" w14:textId="77777777" w:rsidR="00687E10" w:rsidRPr="00560CC5" w:rsidRDefault="00687E10" w:rsidP="00687E10">
            <w:pPr>
              <w:tabs>
                <w:tab w:val="left" w:pos="2976"/>
              </w:tabs>
              <w:spacing w:line="360" w:lineRule="auto"/>
              <w:jc w:val="center"/>
            </w:pPr>
          </w:p>
        </w:tc>
        <w:tc>
          <w:tcPr>
            <w:tcW w:w="1559" w:type="dxa"/>
          </w:tcPr>
          <w:p w14:paraId="2E347C09" w14:textId="77777777" w:rsidR="00687E10" w:rsidRPr="00560CC5" w:rsidRDefault="00687E10" w:rsidP="00687E10">
            <w:pPr>
              <w:tabs>
                <w:tab w:val="left" w:pos="2976"/>
              </w:tabs>
              <w:spacing w:line="360" w:lineRule="auto"/>
              <w:jc w:val="center"/>
            </w:pPr>
          </w:p>
        </w:tc>
        <w:tc>
          <w:tcPr>
            <w:tcW w:w="3266" w:type="dxa"/>
          </w:tcPr>
          <w:p w14:paraId="2E872329" w14:textId="77777777" w:rsidR="00687E10" w:rsidRPr="00560CC5" w:rsidRDefault="00687E10" w:rsidP="00687E10">
            <w:pPr>
              <w:tabs>
                <w:tab w:val="left" w:pos="2976"/>
              </w:tabs>
              <w:spacing w:line="360" w:lineRule="auto"/>
              <w:jc w:val="center"/>
            </w:pPr>
          </w:p>
        </w:tc>
      </w:tr>
      <w:tr w:rsidR="00687E10" w:rsidRPr="00560CC5" w14:paraId="703ABE09" w14:textId="77777777" w:rsidTr="00560CC5">
        <w:tc>
          <w:tcPr>
            <w:tcW w:w="562" w:type="dxa"/>
          </w:tcPr>
          <w:p w14:paraId="2CE87CA4" w14:textId="77777777" w:rsidR="00687E10" w:rsidRPr="00560CC5" w:rsidRDefault="00687E10" w:rsidP="00687E10">
            <w:pPr>
              <w:tabs>
                <w:tab w:val="left" w:pos="2976"/>
              </w:tabs>
              <w:spacing w:line="360" w:lineRule="auto"/>
              <w:jc w:val="center"/>
            </w:pPr>
            <w:r w:rsidRPr="00560CC5">
              <w:t>34</w:t>
            </w:r>
          </w:p>
        </w:tc>
        <w:tc>
          <w:tcPr>
            <w:tcW w:w="3969" w:type="dxa"/>
          </w:tcPr>
          <w:p w14:paraId="6E027B83" w14:textId="77777777" w:rsidR="00687E10" w:rsidRPr="00560CC5" w:rsidRDefault="00687E10" w:rsidP="00687E10">
            <w:pPr>
              <w:tabs>
                <w:tab w:val="left" w:pos="2976"/>
              </w:tabs>
              <w:spacing w:line="360" w:lineRule="auto"/>
              <w:jc w:val="center"/>
            </w:pPr>
          </w:p>
        </w:tc>
        <w:tc>
          <w:tcPr>
            <w:tcW w:w="1418" w:type="dxa"/>
          </w:tcPr>
          <w:p w14:paraId="70494BEB" w14:textId="77777777" w:rsidR="00687E10" w:rsidRPr="00560CC5" w:rsidRDefault="00687E10" w:rsidP="00687E10">
            <w:pPr>
              <w:tabs>
                <w:tab w:val="left" w:pos="2976"/>
              </w:tabs>
              <w:spacing w:line="360" w:lineRule="auto"/>
              <w:jc w:val="center"/>
            </w:pPr>
          </w:p>
        </w:tc>
        <w:tc>
          <w:tcPr>
            <w:tcW w:w="1559" w:type="dxa"/>
          </w:tcPr>
          <w:p w14:paraId="46F275F9" w14:textId="77777777" w:rsidR="00687E10" w:rsidRPr="00560CC5" w:rsidRDefault="00687E10" w:rsidP="00687E10">
            <w:pPr>
              <w:tabs>
                <w:tab w:val="left" w:pos="2976"/>
              </w:tabs>
              <w:spacing w:line="360" w:lineRule="auto"/>
              <w:jc w:val="center"/>
            </w:pPr>
          </w:p>
        </w:tc>
        <w:tc>
          <w:tcPr>
            <w:tcW w:w="3266" w:type="dxa"/>
          </w:tcPr>
          <w:p w14:paraId="5EA4B82F" w14:textId="77777777" w:rsidR="00687E10" w:rsidRPr="00560CC5" w:rsidRDefault="00687E10" w:rsidP="00687E10">
            <w:pPr>
              <w:tabs>
                <w:tab w:val="left" w:pos="2976"/>
              </w:tabs>
              <w:spacing w:line="360" w:lineRule="auto"/>
              <w:jc w:val="center"/>
            </w:pPr>
          </w:p>
        </w:tc>
      </w:tr>
      <w:tr w:rsidR="00687E10" w:rsidRPr="00560CC5" w14:paraId="3577B4C9" w14:textId="77777777" w:rsidTr="00560CC5">
        <w:tc>
          <w:tcPr>
            <w:tcW w:w="562" w:type="dxa"/>
          </w:tcPr>
          <w:p w14:paraId="18994CBE" w14:textId="77777777" w:rsidR="00687E10" w:rsidRPr="00560CC5" w:rsidRDefault="00687E10" w:rsidP="00687E10">
            <w:pPr>
              <w:tabs>
                <w:tab w:val="left" w:pos="2976"/>
              </w:tabs>
              <w:spacing w:line="360" w:lineRule="auto"/>
              <w:jc w:val="center"/>
            </w:pPr>
            <w:r w:rsidRPr="00560CC5">
              <w:t>35</w:t>
            </w:r>
          </w:p>
        </w:tc>
        <w:tc>
          <w:tcPr>
            <w:tcW w:w="3969" w:type="dxa"/>
          </w:tcPr>
          <w:p w14:paraId="4C21D709" w14:textId="77777777" w:rsidR="00687E10" w:rsidRPr="00560CC5" w:rsidRDefault="00687E10" w:rsidP="00687E10">
            <w:pPr>
              <w:tabs>
                <w:tab w:val="left" w:pos="2976"/>
              </w:tabs>
              <w:spacing w:line="360" w:lineRule="auto"/>
              <w:jc w:val="center"/>
            </w:pPr>
          </w:p>
        </w:tc>
        <w:tc>
          <w:tcPr>
            <w:tcW w:w="1418" w:type="dxa"/>
          </w:tcPr>
          <w:p w14:paraId="49434F15" w14:textId="77777777" w:rsidR="00687E10" w:rsidRPr="00560CC5" w:rsidRDefault="00687E10" w:rsidP="00687E10">
            <w:pPr>
              <w:tabs>
                <w:tab w:val="left" w:pos="2976"/>
              </w:tabs>
              <w:spacing w:line="360" w:lineRule="auto"/>
              <w:jc w:val="center"/>
            </w:pPr>
          </w:p>
        </w:tc>
        <w:tc>
          <w:tcPr>
            <w:tcW w:w="1559" w:type="dxa"/>
          </w:tcPr>
          <w:p w14:paraId="363DB82A" w14:textId="77777777" w:rsidR="00687E10" w:rsidRPr="00560CC5" w:rsidRDefault="00687E10" w:rsidP="00687E10">
            <w:pPr>
              <w:tabs>
                <w:tab w:val="left" w:pos="2976"/>
              </w:tabs>
              <w:spacing w:line="360" w:lineRule="auto"/>
              <w:jc w:val="center"/>
            </w:pPr>
          </w:p>
        </w:tc>
        <w:tc>
          <w:tcPr>
            <w:tcW w:w="3266" w:type="dxa"/>
          </w:tcPr>
          <w:p w14:paraId="78CEED6F" w14:textId="77777777" w:rsidR="00687E10" w:rsidRPr="00560CC5" w:rsidRDefault="00687E10" w:rsidP="00687E10">
            <w:pPr>
              <w:tabs>
                <w:tab w:val="left" w:pos="2976"/>
              </w:tabs>
              <w:spacing w:line="360" w:lineRule="auto"/>
              <w:jc w:val="center"/>
            </w:pPr>
          </w:p>
        </w:tc>
      </w:tr>
      <w:tr w:rsidR="00687E10" w:rsidRPr="00560CC5" w14:paraId="1F66277A" w14:textId="77777777" w:rsidTr="00560CC5">
        <w:tc>
          <w:tcPr>
            <w:tcW w:w="562" w:type="dxa"/>
          </w:tcPr>
          <w:p w14:paraId="4C5F476E" w14:textId="77777777" w:rsidR="00687E10" w:rsidRPr="00560CC5" w:rsidRDefault="00687E10" w:rsidP="00687E10">
            <w:pPr>
              <w:tabs>
                <w:tab w:val="left" w:pos="2976"/>
              </w:tabs>
              <w:spacing w:line="360" w:lineRule="auto"/>
              <w:jc w:val="center"/>
            </w:pPr>
            <w:r w:rsidRPr="00560CC5">
              <w:t>36</w:t>
            </w:r>
          </w:p>
        </w:tc>
        <w:tc>
          <w:tcPr>
            <w:tcW w:w="3969" w:type="dxa"/>
          </w:tcPr>
          <w:p w14:paraId="7E441A94" w14:textId="77777777" w:rsidR="00687E10" w:rsidRPr="00560CC5" w:rsidRDefault="00687E10" w:rsidP="00687E10">
            <w:pPr>
              <w:tabs>
                <w:tab w:val="left" w:pos="2976"/>
              </w:tabs>
              <w:spacing w:line="360" w:lineRule="auto"/>
              <w:jc w:val="center"/>
            </w:pPr>
          </w:p>
        </w:tc>
        <w:tc>
          <w:tcPr>
            <w:tcW w:w="1418" w:type="dxa"/>
          </w:tcPr>
          <w:p w14:paraId="15BC94E2" w14:textId="77777777" w:rsidR="00687E10" w:rsidRPr="00560CC5" w:rsidRDefault="00687E10" w:rsidP="00687E10">
            <w:pPr>
              <w:tabs>
                <w:tab w:val="left" w:pos="2976"/>
              </w:tabs>
              <w:spacing w:line="360" w:lineRule="auto"/>
              <w:jc w:val="center"/>
            </w:pPr>
          </w:p>
        </w:tc>
        <w:tc>
          <w:tcPr>
            <w:tcW w:w="1559" w:type="dxa"/>
          </w:tcPr>
          <w:p w14:paraId="7EA851FA" w14:textId="77777777" w:rsidR="00687E10" w:rsidRPr="00560CC5" w:rsidRDefault="00687E10" w:rsidP="00687E10">
            <w:pPr>
              <w:tabs>
                <w:tab w:val="left" w:pos="2976"/>
              </w:tabs>
              <w:spacing w:line="360" w:lineRule="auto"/>
              <w:jc w:val="center"/>
            </w:pPr>
          </w:p>
        </w:tc>
        <w:tc>
          <w:tcPr>
            <w:tcW w:w="3266" w:type="dxa"/>
          </w:tcPr>
          <w:p w14:paraId="1A5DE6A6" w14:textId="77777777" w:rsidR="00687E10" w:rsidRPr="00560CC5" w:rsidRDefault="00687E10" w:rsidP="00687E10">
            <w:pPr>
              <w:tabs>
                <w:tab w:val="left" w:pos="2976"/>
              </w:tabs>
              <w:spacing w:line="360" w:lineRule="auto"/>
              <w:jc w:val="center"/>
            </w:pPr>
          </w:p>
        </w:tc>
      </w:tr>
      <w:tr w:rsidR="00687E10" w:rsidRPr="00560CC5" w14:paraId="2F52C063" w14:textId="77777777" w:rsidTr="00560CC5">
        <w:tc>
          <w:tcPr>
            <w:tcW w:w="562" w:type="dxa"/>
          </w:tcPr>
          <w:p w14:paraId="2D053D80" w14:textId="77777777" w:rsidR="00687E10" w:rsidRPr="00560CC5" w:rsidRDefault="00687E10" w:rsidP="00687E10">
            <w:pPr>
              <w:tabs>
                <w:tab w:val="left" w:pos="2976"/>
              </w:tabs>
              <w:spacing w:line="360" w:lineRule="auto"/>
              <w:jc w:val="center"/>
            </w:pPr>
            <w:r w:rsidRPr="00560CC5">
              <w:t>37</w:t>
            </w:r>
          </w:p>
        </w:tc>
        <w:tc>
          <w:tcPr>
            <w:tcW w:w="3969" w:type="dxa"/>
          </w:tcPr>
          <w:p w14:paraId="3D152A99" w14:textId="77777777" w:rsidR="00687E10" w:rsidRPr="00560CC5" w:rsidRDefault="00687E10" w:rsidP="00687E10">
            <w:pPr>
              <w:tabs>
                <w:tab w:val="left" w:pos="2976"/>
              </w:tabs>
              <w:spacing w:line="360" w:lineRule="auto"/>
              <w:jc w:val="center"/>
            </w:pPr>
          </w:p>
        </w:tc>
        <w:tc>
          <w:tcPr>
            <w:tcW w:w="1418" w:type="dxa"/>
          </w:tcPr>
          <w:p w14:paraId="700FF3EA" w14:textId="77777777" w:rsidR="00687E10" w:rsidRPr="00560CC5" w:rsidRDefault="00687E10" w:rsidP="00687E10">
            <w:pPr>
              <w:tabs>
                <w:tab w:val="left" w:pos="2976"/>
              </w:tabs>
              <w:spacing w:line="360" w:lineRule="auto"/>
              <w:jc w:val="center"/>
            </w:pPr>
          </w:p>
        </w:tc>
        <w:tc>
          <w:tcPr>
            <w:tcW w:w="1559" w:type="dxa"/>
          </w:tcPr>
          <w:p w14:paraId="2F0D4B06" w14:textId="77777777" w:rsidR="00687E10" w:rsidRPr="00560CC5" w:rsidRDefault="00687E10" w:rsidP="00687E10">
            <w:pPr>
              <w:tabs>
                <w:tab w:val="left" w:pos="2976"/>
              </w:tabs>
              <w:spacing w:line="360" w:lineRule="auto"/>
              <w:jc w:val="center"/>
            </w:pPr>
          </w:p>
        </w:tc>
        <w:tc>
          <w:tcPr>
            <w:tcW w:w="3266" w:type="dxa"/>
          </w:tcPr>
          <w:p w14:paraId="2C03F820" w14:textId="77777777" w:rsidR="00687E10" w:rsidRPr="00560CC5" w:rsidRDefault="00687E10" w:rsidP="00687E10">
            <w:pPr>
              <w:tabs>
                <w:tab w:val="left" w:pos="2976"/>
              </w:tabs>
              <w:spacing w:line="360" w:lineRule="auto"/>
              <w:jc w:val="center"/>
            </w:pPr>
          </w:p>
        </w:tc>
      </w:tr>
      <w:tr w:rsidR="00687E10" w:rsidRPr="00560CC5" w14:paraId="07D47EE5" w14:textId="77777777" w:rsidTr="00560CC5">
        <w:tc>
          <w:tcPr>
            <w:tcW w:w="562" w:type="dxa"/>
          </w:tcPr>
          <w:p w14:paraId="14AB6ADD" w14:textId="77777777" w:rsidR="00687E10" w:rsidRPr="00560CC5" w:rsidRDefault="00687E10" w:rsidP="00687E10">
            <w:pPr>
              <w:tabs>
                <w:tab w:val="left" w:pos="2976"/>
              </w:tabs>
              <w:spacing w:line="360" w:lineRule="auto"/>
              <w:jc w:val="center"/>
            </w:pPr>
            <w:r w:rsidRPr="00560CC5">
              <w:t>38</w:t>
            </w:r>
          </w:p>
        </w:tc>
        <w:tc>
          <w:tcPr>
            <w:tcW w:w="3969" w:type="dxa"/>
          </w:tcPr>
          <w:p w14:paraId="0F2F4C0C" w14:textId="77777777" w:rsidR="00687E10" w:rsidRPr="00560CC5" w:rsidRDefault="00687E10" w:rsidP="00687E10">
            <w:pPr>
              <w:tabs>
                <w:tab w:val="left" w:pos="2976"/>
              </w:tabs>
              <w:spacing w:line="360" w:lineRule="auto"/>
              <w:jc w:val="center"/>
            </w:pPr>
          </w:p>
        </w:tc>
        <w:tc>
          <w:tcPr>
            <w:tcW w:w="1418" w:type="dxa"/>
          </w:tcPr>
          <w:p w14:paraId="24851ED6" w14:textId="77777777" w:rsidR="00687E10" w:rsidRPr="00560CC5" w:rsidRDefault="00687E10" w:rsidP="00687E10">
            <w:pPr>
              <w:tabs>
                <w:tab w:val="left" w:pos="2976"/>
              </w:tabs>
              <w:spacing w:line="360" w:lineRule="auto"/>
              <w:jc w:val="center"/>
            </w:pPr>
          </w:p>
        </w:tc>
        <w:tc>
          <w:tcPr>
            <w:tcW w:w="1559" w:type="dxa"/>
          </w:tcPr>
          <w:p w14:paraId="21FCAD3E" w14:textId="77777777" w:rsidR="00687E10" w:rsidRPr="00560CC5" w:rsidRDefault="00687E10" w:rsidP="00687E10">
            <w:pPr>
              <w:tabs>
                <w:tab w:val="left" w:pos="2976"/>
              </w:tabs>
              <w:spacing w:line="360" w:lineRule="auto"/>
              <w:jc w:val="center"/>
            </w:pPr>
          </w:p>
        </w:tc>
        <w:tc>
          <w:tcPr>
            <w:tcW w:w="3266" w:type="dxa"/>
          </w:tcPr>
          <w:p w14:paraId="758EF185" w14:textId="77777777" w:rsidR="00687E10" w:rsidRPr="00560CC5" w:rsidRDefault="00687E10" w:rsidP="00687E10">
            <w:pPr>
              <w:tabs>
                <w:tab w:val="left" w:pos="2976"/>
              </w:tabs>
              <w:spacing w:line="360" w:lineRule="auto"/>
              <w:jc w:val="center"/>
            </w:pPr>
          </w:p>
        </w:tc>
      </w:tr>
      <w:tr w:rsidR="00687E10" w:rsidRPr="00560CC5" w14:paraId="538CF97B" w14:textId="77777777" w:rsidTr="00560CC5">
        <w:tc>
          <w:tcPr>
            <w:tcW w:w="562" w:type="dxa"/>
          </w:tcPr>
          <w:p w14:paraId="7E14C92A" w14:textId="77777777" w:rsidR="00687E10" w:rsidRPr="00560CC5" w:rsidRDefault="00687E10" w:rsidP="00687E10">
            <w:pPr>
              <w:tabs>
                <w:tab w:val="left" w:pos="2976"/>
              </w:tabs>
              <w:spacing w:line="360" w:lineRule="auto"/>
              <w:jc w:val="center"/>
            </w:pPr>
            <w:r w:rsidRPr="00560CC5">
              <w:t>39</w:t>
            </w:r>
          </w:p>
        </w:tc>
        <w:tc>
          <w:tcPr>
            <w:tcW w:w="3969" w:type="dxa"/>
          </w:tcPr>
          <w:p w14:paraId="7E765660" w14:textId="77777777" w:rsidR="00687E10" w:rsidRPr="00560CC5" w:rsidRDefault="00687E10" w:rsidP="00687E10">
            <w:pPr>
              <w:tabs>
                <w:tab w:val="left" w:pos="2976"/>
              </w:tabs>
              <w:spacing w:line="360" w:lineRule="auto"/>
              <w:jc w:val="center"/>
            </w:pPr>
          </w:p>
        </w:tc>
        <w:tc>
          <w:tcPr>
            <w:tcW w:w="1418" w:type="dxa"/>
          </w:tcPr>
          <w:p w14:paraId="1CDCA67A" w14:textId="77777777" w:rsidR="00687E10" w:rsidRPr="00560CC5" w:rsidRDefault="00687E10" w:rsidP="00687E10">
            <w:pPr>
              <w:tabs>
                <w:tab w:val="left" w:pos="2976"/>
              </w:tabs>
              <w:spacing w:line="360" w:lineRule="auto"/>
              <w:jc w:val="center"/>
            </w:pPr>
          </w:p>
        </w:tc>
        <w:tc>
          <w:tcPr>
            <w:tcW w:w="1559" w:type="dxa"/>
          </w:tcPr>
          <w:p w14:paraId="57EB44B3" w14:textId="77777777" w:rsidR="00687E10" w:rsidRPr="00560CC5" w:rsidRDefault="00687E10" w:rsidP="00687E10">
            <w:pPr>
              <w:tabs>
                <w:tab w:val="left" w:pos="2976"/>
              </w:tabs>
              <w:spacing w:line="360" w:lineRule="auto"/>
              <w:jc w:val="center"/>
            </w:pPr>
          </w:p>
        </w:tc>
        <w:tc>
          <w:tcPr>
            <w:tcW w:w="3266" w:type="dxa"/>
          </w:tcPr>
          <w:p w14:paraId="77B77193" w14:textId="77777777" w:rsidR="00687E10" w:rsidRPr="00560CC5" w:rsidRDefault="00687E10" w:rsidP="00687E10">
            <w:pPr>
              <w:tabs>
                <w:tab w:val="left" w:pos="2976"/>
              </w:tabs>
              <w:spacing w:line="360" w:lineRule="auto"/>
              <w:jc w:val="center"/>
            </w:pPr>
          </w:p>
        </w:tc>
      </w:tr>
      <w:tr w:rsidR="00687E10" w:rsidRPr="00560CC5" w14:paraId="6AED865F" w14:textId="77777777" w:rsidTr="00560CC5">
        <w:tc>
          <w:tcPr>
            <w:tcW w:w="562" w:type="dxa"/>
          </w:tcPr>
          <w:p w14:paraId="624BBEDF" w14:textId="77777777" w:rsidR="00687E10" w:rsidRPr="00560CC5" w:rsidRDefault="00687E10" w:rsidP="00687E10">
            <w:pPr>
              <w:tabs>
                <w:tab w:val="left" w:pos="2976"/>
              </w:tabs>
              <w:spacing w:line="360" w:lineRule="auto"/>
              <w:jc w:val="center"/>
            </w:pPr>
            <w:r w:rsidRPr="00560CC5">
              <w:t>40</w:t>
            </w:r>
          </w:p>
        </w:tc>
        <w:tc>
          <w:tcPr>
            <w:tcW w:w="3969" w:type="dxa"/>
          </w:tcPr>
          <w:p w14:paraId="0EE64D07" w14:textId="77777777" w:rsidR="00687E10" w:rsidRPr="00560CC5" w:rsidRDefault="00687E10" w:rsidP="00687E10">
            <w:pPr>
              <w:tabs>
                <w:tab w:val="left" w:pos="2976"/>
              </w:tabs>
              <w:spacing w:line="360" w:lineRule="auto"/>
              <w:jc w:val="center"/>
            </w:pPr>
          </w:p>
        </w:tc>
        <w:tc>
          <w:tcPr>
            <w:tcW w:w="1418" w:type="dxa"/>
          </w:tcPr>
          <w:p w14:paraId="3425BB1E" w14:textId="77777777" w:rsidR="00687E10" w:rsidRPr="00560CC5" w:rsidRDefault="00687E10" w:rsidP="00687E10">
            <w:pPr>
              <w:tabs>
                <w:tab w:val="left" w:pos="2976"/>
              </w:tabs>
              <w:spacing w:line="360" w:lineRule="auto"/>
              <w:jc w:val="center"/>
            </w:pPr>
          </w:p>
        </w:tc>
        <w:tc>
          <w:tcPr>
            <w:tcW w:w="1559" w:type="dxa"/>
          </w:tcPr>
          <w:p w14:paraId="268842DE" w14:textId="77777777" w:rsidR="00687E10" w:rsidRPr="00560CC5" w:rsidRDefault="00687E10" w:rsidP="00687E10">
            <w:pPr>
              <w:tabs>
                <w:tab w:val="left" w:pos="2976"/>
              </w:tabs>
              <w:spacing w:line="360" w:lineRule="auto"/>
              <w:jc w:val="center"/>
            </w:pPr>
          </w:p>
        </w:tc>
        <w:tc>
          <w:tcPr>
            <w:tcW w:w="3266" w:type="dxa"/>
          </w:tcPr>
          <w:p w14:paraId="547A17BD" w14:textId="77777777" w:rsidR="00687E10" w:rsidRPr="00560CC5" w:rsidRDefault="00687E10" w:rsidP="00687E10">
            <w:pPr>
              <w:tabs>
                <w:tab w:val="left" w:pos="2976"/>
              </w:tabs>
              <w:spacing w:line="360" w:lineRule="auto"/>
              <w:jc w:val="center"/>
            </w:pPr>
          </w:p>
        </w:tc>
      </w:tr>
      <w:tr w:rsidR="00687E10" w:rsidRPr="00560CC5" w14:paraId="5109B8AB" w14:textId="77777777" w:rsidTr="00560CC5">
        <w:tc>
          <w:tcPr>
            <w:tcW w:w="562" w:type="dxa"/>
          </w:tcPr>
          <w:p w14:paraId="3548ED1D" w14:textId="77777777" w:rsidR="00687E10" w:rsidRPr="00560CC5" w:rsidRDefault="00687E10" w:rsidP="00687E10">
            <w:pPr>
              <w:tabs>
                <w:tab w:val="left" w:pos="2976"/>
              </w:tabs>
              <w:spacing w:line="360" w:lineRule="auto"/>
              <w:jc w:val="center"/>
            </w:pPr>
            <w:r w:rsidRPr="00560CC5">
              <w:t>41</w:t>
            </w:r>
          </w:p>
        </w:tc>
        <w:tc>
          <w:tcPr>
            <w:tcW w:w="3969" w:type="dxa"/>
          </w:tcPr>
          <w:p w14:paraId="49BD3C17" w14:textId="77777777" w:rsidR="00687E10" w:rsidRPr="00560CC5" w:rsidRDefault="00687E10" w:rsidP="00687E10">
            <w:pPr>
              <w:tabs>
                <w:tab w:val="left" w:pos="2976"/>
              </w:tabs>
              <w:spacing w:line="360" w:lineRule="auto"/>
              <w:jc w:val="center"/>
            </w:pPr>
          </w:p>
        </w:tc>
        <w:tc>
          <w:tcPr>
            <w:tcW w:w="1418" w:type="dxa"/>
          </w:tcPr>
          <w:p w14:paraId="7BB70DED" w14:textId="77777777" w:rsidR="00687E10" w:rsidRPr="00560CC5" w:rsidRDefault="00687E10" w:rsidP="00687E10">
            <w:pPr>
              <w:tabs>
                <w:tab w:val="left" w:pos="2976"/>
              </w:tabs>
              <w:spacing w:line="360" w:lineRule="auto"/>
              <w:jc w:val="center"/>
            </w:pPr>
          </w:p>
        </w:tc>
        <w:tc>
          <w:tcPr>
            <w:tcW w:w="1559" w:type="dxa"/>
          </w:tcPr>
          <w:p w14:paraId="389E398E" w14:textId="77777777" w:rsidR="00687E10" w:rsidRPr="00560CC5" w:rsidRDefault="00687E10" w:rsidP="00687E10">
            <w:pPr>
              <w:tabs>
                <w:tab w:val="left" w:pos="2976"/>
              </w:tabs>
              <w:spacing w:line="360" w:lineRule="auto"/>
              <w:jc w:val="center"/>
            </w:pPr>
          </w:p>
        </w:tc>
        <w:tc>
          <w:tcPr>
            <w:tcW w:w="3266" w:type="dxa"/>
          </w:tcPr>
          <w:p w14:paraId="2912CB30" w14:textId="77777777" w:rsidR="00687E10" w:rsidRPr="00560CC5" w:rsidRDefault="00687E10" w:rsidP="00687E10">
            <w:pPr>
              <w:tabs>
                <w:tab w:val="left" w:pos="2976"/>
              </w:tabs>
              <w:spacing w:line="360" w:lineRule="auto"/>
              <w:jc w:val="center"/>
            </w:pPr>
          </w:p>
        </w:tc>
      </w:tr>
      <w:tr w:rsidR="00687E10" w:rsidRPr="00560CC5" w14:paraId="3F90B54A" w14:textId="2F9105F2" w:rsidTr="00560CC5">
        <w:tc>
          <w:tcPr>
            <w:tcW w:w="562" w:type="dxa"/>
          </w:tcPr>
          <w:p w14:paraId="7CFE55DA" w14:textId="77777777" w:rsidR="00687E10" w:rsidRPr="00560CC5" w:rsidRDefault="00687E10" w:rsidP="00687E10">
            <w:pPr>
              <w:tabs>
                <w:tab w:val="left" w:pos="2976"/>
              </w:tabs>
              <w:spacing w:line="360" w:lineRule="auto"/>
              <w:jc w:val="center"/>
            </w:pPr>
            <w:r w:rsidRPr="00560CC5">
              <w:t>42</w:t>
            </w:r>
          </w:p>
        </w:tc>
        <w:tc>
          <w:tcPr>
            <w:tcW w:w="3969" w:type="dxa"/>
          </w:tcPr>
          <w:p w14:paraId="44309550" w14:textId="77777777" w:rsidR="00687E10" w:rsidRPr="00560CC5" w:rsidRDefault="00687E10" w:rsidP="00687E10">
            <w:pPr>
              <w:tabs>
                <w:tab w:val="left" w:pos="2976"/>
              </w:tabs>
              <w:spacing w:line="360" w:lineRule="auto"/>
              <w:jc w:val="center"/>
            </w:pPr>
          </w:p>
        </w:tc>
        <w:tc>
          <w:tcPr>
            <w:tcW w:w="1418" w:type="dxa"/>
          </w:tcPr>
          <w:p w14:paraId="16DD077D" w14:textId="77777777" w:rsidR="00687E10" w:rsidRPr="00560CC5" w:rsidRDefault="00687E10" w:rsidP="00687E10">
            <w:pPr>
              <w:tabs>
                <w:tab w:val="left" w:pos="2976"/>
              </w:tabs>
              <w:spacing w:line="360" w:lineRule="auto"/>
              <w:jc w:val="center"/>
            </w:pPr>
          </w:p>
        </w:tc>
        <w:tc>
          <w:tcPr>
            <w:tcW w:w="1559" w:type="dxa"/>
          </w:tcPr>
          <w:p w14:paraId="38750FB1" w14:textId="77777777" w:rsidR="00687E10" w:rsidRPr="00560CC5" w:rsidRDefault="00687E10" w:rsidP="00687E10">
            <w:pPr>
              <w:tabs>
                <w:tab w:val="left" w:pos="2976"/>
              </w:tabs>
              <w:spacing w:line="360" w:lineRule="auto"/>
              <w:jc w:val="center"/>
            </w:pPr>
          </w:p>
        </w:tc>
        <w:tc>
          <w:tcPr>
            <w:tcW w:w="3266" w:type="dxa"/>
          </w:tcPr>
          <w:p w14:paraId="7DE7C580" w14:textId="77777777" w:rsidR="00687E10" w:rsidRPr="00560CC5" w:rsidRDefault="00687E10" w:rsidP="00687E10">
            <w:pPr>
              <w:tabs>
                <w:tab w:val="left" w:pos="2976"/>
              </w:tabs>
              <w:spacing w:line="360" w:lineRule="auto"/>
              <w:jc w:val="center"/>
            </w:pPr>
          </w:p>
        </w:tc>
      </w:tr>
      <w:tr w:rsidR="00687E10" w:rsidRPr="00560CC5" w14:paraId="338CD96B" w14:textId="77777777" w:rsidTr="00560CC5">
        <w:tc>
          <w:tcPr>
            <w:tcW w:w="562" w:type="dxa"/>
          </w:tcPr>
          <w:p w14:paraId="6C228228" w14:textId="3BFF3D19" w:rsidR="00687E10" w:rsidRPr="00560CC5" w:rsidRDefault="00687E10" w:rsidP="00687E10">
            <w:pPr>
              <w:tabs>
                <w:tab w:val="left" w:pos="2976"/>
              </w:tabs>
              <w:spacing w:line="360" w:lineRule="auto"/>
              <w:jc w:val="center"/>
            </w:pPr>
            <w:r w:rsidRPr="00560CC5">
              <w:t>43</w:t>
            </w:r>
          </w:p>
        </w:tc>
        <w:tc>
          <w:tcPr>
            <w:tcW w:w="3969" w:type="dxa"/>
          </w:tcPr>
          <w:p w14:paraId="02E82F85" w14:textId="77777777" w:rsidR="00687E10" w:rsidRPr="00560CC5" w:rsidRDefault="00687E10" w:rsidP="00687E10">
            <w:pPr>
              <w:tabs>
                <w:tab w:val="left" w:pos="2976"/>
              </w:tabs>
              <w:spacing w:line="360" w:lineRule="auto"/>
              <w:jc w:val="center"/>
            </w:pPr>
          </w:p>
        </w:tc>
        <w:tc>
          <w:tcPr>
            <w:tcW w:w="1418" w:type="dxa"/>
          </w:tcPr>
          <w:p w14:paraId="2073C5E1" w14:textId="77777777" w:rsidR="00687E10" w:rsidRPr="00560CC5" w:rsidRDefault="00687E10" w:rsidP="00687E10">
            <w:pPr>
              <w:tabs>
                <w:tab w:val="left" w:pos="2976"/>
              </w:tabs>
              <w:spacing w:line="360" w:lineRule="auto"/>
              <w:jc w:val="center"/>
            </w:pPr>
          </w:p>
        </w:tc>
        <w:tc>
          <w:tcPr>
            <w:tcW w:w="1559" w:type="dxa"/>
          </w:tcPr>
          <w:p w14:paraId="147B03F0" w14:textId="77777777" w:rsidR="00687E10" w:rsidRPr="00560CC5" w:rsidRDefault="00687E10" w:rsidP="00687E10">
            <w:pPr>
              <w:tabs>
                <w:tab w:val="left" w:pos="2976"/>
              </w:tabs>
              <w:spacing w:line="360" w:lineRule="auto"/>
              <w:jc w:val="center"/>
            </w:pPr>
          </w:p>
        </w:tc>
        <w:tc>
          <w:tcPr>
            <w:tcW w:w="3266" w:type="dxa"/>
          </w:tcPr>
          <w:p w14:paraId="4E52C556" w14:textId="77777777" w:rsidR="00687E10" w:rsidRPr="00560CC5" w:rsidRDefault="00687E10" w:rsidP="00687E10">
            <w:pPr>
              <w:tabs>
                <w:tab w:val="left" w:pos="2976"/>
              </w:tabs>
              <w:spacing w:line="360" w:lineRule="auto"/>
              <w:jc w:val="center"/>
            </w:pPr>
          </w:p>
        </w:tc>
      </w:tr>
      <w:tr w:rsidR="00687E10" w:rsidRPr="00560CC5" w14:paraId="06EB5FFE" w14:textId="77777777" w:rsidTr="00560CC5">
        <w:tc>
          <w:tcPr>
            <w:tcW w:w="562" w:type="dxa"/>
          </w:tcPr>
          <w:p w14:paraId="54471AB7" w14:textId="754E4B5E" w:rsidR="00687E10" w:rsidRPr="00560CC5" w:rsidRDefault="00687E10" w:rsidP="00687E10">
            <w:pPr>
              <w:tabs>
                <w:tab w:val="left" w:pos="2976"/>
              </w:tabs>
              <w:spacing w:line="360" w:lineRule="auto"/>
              <w:jc w:val="center"/>
            </w:pPr>
            <w:r w:rsidRPr="00560CC5">
              <w:t>44</w:t>
            </w:r>
          </w:p>
        </w:tc>
        <w:tc>
          <w:tcPr>
            <w:tcW w:w="3969" w:type="dxa"/>
          </w:tcPr>
          <w:p w14:paraId="46D8CB20" w14:textId="77777777" w:rsidR="00687E10" w:rsidRPr="00560CC5" w:rsidRDefault="00687E10" w:rsidP="00687E10">
            <w:pPr>
              <w:tabs>
                <w:tab w:val="left" w:pos="2976"/>
              </w:tabs>
              <w:spacing w:line="360" w:lineRule="auto"/>
              <w:jc w:val="center"/>
            </w:pPr>
          </w:p>
        </w:tc>
        <w:tc>
          <w:tcPr>
            <w:tcW w:w="1418" w:type="dxa"/>
          </w:tcPr>
          <w:p w14:paraId="05F57301" w14:textId="77777777" w:rsidR="00687E10" w:rsidRPr="00560CC5" w:rsidRDefault="00687E10" w:rsidP="00687E10">
            <w:pPr>
              <w:tabs>
                <w:tab w:val="left" w:pos="2976"/>
              </w:tabs>
              <w:spacing w:line="360" w:lineRule="auto"/>
              <w:jc w:val="center"/>
            </w:pPr>
          </w:p>
        </w:tc>
        <w:tc>
          <w:tcPr>
            <w:tcW w:w="1559" w:type="dxa"/>
          </w:tcPr>
          <w:p w14:paraId="3449A1D0" w14:textId="77777777" w:rsidR="00687E10" w:rsidRPr="00560CC5" w:rsidRDefault="00687E10" w:rsidP="00687E10">
            <w:pPr>
              <w:tabs>
                <w:tab w:val="left" w:pos="2976"/>
              </w:tabs>
              <w:spacing w:line="360" w:lineRule="auto"/>
              <w:jc w:val="center"/>
            </w:pPr>
          </w:p>
        </w:tc>
        <w:tc>
          <w:tcPr>
            <w:tcW w:w="3266" w:type="dxa"/>
          </w:tcPr>
          <w:p w14:paraId="07D1881A" w14:textId="77777777" w:rsidR="00687E10" w:rsidRPr="00560CC5" w:rsidRDefault="00687E10" w:rsidP="00687E10">
            <w:pPr>
              <w:tabs>
                <w:tab w:val="left" w:pos="2976"/>
              </w:tabs>
              <w:spacing w:line="360" w:lineRule="auto"/>
              <w:jc w:val="center"/>
            </w:pPr>
          </w:p>
        </w:tc>
      </w:tr>
      <w:tr w:rsidR="00687E10" w:rsidRPr="00560CC5" w14:paraId="3A6BC4C2" w14:textId="77777777" w:rsidTr="00560CC5">
        <w:tc>
          <w:tcPr>
            <w:tcW w:w="562" w:type="dxa"/>
          </w:tcPr>
          <w:p w14:paraId="0473712F" w14:textId="56CAE6E8" w:rsidR="00687E10" w:rsidRPr="00560CC5" w:rsidRDefault="00687E10" w:rsidP="00687E10">
            <w:pPr>
              <w:tabs>
                <w:tab w:val="left" w:pos="2976"/>
              </w:tabs>
              <w:spacing w:line="360" w:lineRule="auto"/>
              <w:jc w:val="center"/>
            </w:pPr>
            <w:r w:rsidRPr="00560CC5">
              <w:t>45</w:t>
            </w:r>
          </w:p>
        </w:tc>
        <w:tc>
          <w:tcPr>
            <w:tcW w:w="3969" w:type="dxa"/>
          </w:tcPr>
          <w:p w14:paraId="5BC9C0E9" w14:textId="77777777" w:rsidR="00687E10" w:rsidRPr="00560CC5" w:rsidRDefault="00687E10" w:rsidP="00687E10">
            <w:pPr>
              <w:tabs>
                <w:tab w:val="left" w:pos="2976"/>
              </w:tabs>
              <w:spacing w:line="360" w:lineRule="auto"/>
              <w:jc w:val="center"/>
            </w:pPr>
          </w:p>
        </w:tc>
        <w:tc>
          <w:tcPr>
            <w:tcW w:w="1418" w:type="dxa"/>
          </w:tcPr>
          <w:p w14:paraId="65FA8442" w14:textId="77777777" w:rsidR="00687E10" w:rsidRPr="00560CC5" w:rsidRDefault="00687E10" w:rsidP="00687E10">
            <w:pPr>
              <w:tabs>
                <w:tab w:val="left" w:pos="2976"/>
              </w:tabs>
              <w:spacing w:line="360" w:lineRule="auto"/>
              <w:jc w:val="center"/>
            </w:pPr>
          </w:p>
        </w:tc>
        <w:tc>
          <w:tcPr>
            <w:tcW w:w="1559" w:type="dxa"/>
          </w:tcPr>
          <w:p w14:paraId="56B0BB1B" w14:textId="77777777" w:rsidR="00687E10" w:rsidRPr="00560CC5" w:rsidRDefault="00687E10" w:rsidP="00687E10">
            <w:pPr>
              <w:tabs>
                <w:tab w:val="left" w:pos="2976"/>
              </w:tabs>
              <w:spacing w:line="360" w:lineRule="auto"/>
              <w:jc w:val="center"/>
            </w:pPr>
          </w:p>
        </w:tc>
        <w:tc>
          <w:tcPr>
            <w:tcW w:w="3266" w:type="dxa"/>
          </w:tcPr>
          <w:p w14:paraId="5506E08F" w14:textId="77777777" w:rsidR="00687E10" w:rsidRPr="00560CC5" w:rsidRDefault="00687E10" w:rsidP="00687E10">
            <w:pPr>
              <w:tabs>
                <w:tab w:val="left" w:pos="2976"/>
              </w:tabs>
              <w:spacing w:line="360" w:lineRule="auto"/>
              <w:jc w:val="center"/>
            </w:pPr>
          </w:p>
        </w:tc>
      </w:tr>
      <w:tr w:rsidR="00687E10" w:rsidRPr="00560CC5" w14:paraId="117B3F25" w14:textId="77777777" w:rsidTr="00560CC5">
        <w:tc>
          <w:tcPr>
            <w:tcW w:w="562" w:type="dxa"/>
          </w:tcPr>
          <w:p w14:paraId="20A5A3CE" w14:textId="18644DA2" w:rsidR="00687E10" w:rsidRPr="00560CC5" w:rsidRDefault="00687E10" w:rsidP="00687E10">
            <w:pPr>
              <w:tabs>
                <w:tab w:val="left" w:pos="2976"/>
              </w:tabs>
              <w:spacing w:line="360" w:lineRule="auto"/>
              <w:jc w:val="center"/>
            </w:pPr>
            <w:r w:rsidRPr="00560CC5">
              <w:t>46</w:t>
            </w:r>
          </w:p>
        </w:tc>
        <w:tc>
          <w:tcPr>
            <w:tcW w:w="3969" w:type="dxa"/>
          </w:tcPr>
          <w:p w14:paraId="0D89DB99" w14:textId="77777777" w:rsidR="00687E10" w:rsidRPr="00560CC5" w:rsidRDefault="00687E10" w:rsidP="00687E10">
            <w:pPr>
              <w:tabs>
                <w:tab w:val="left" w:pos="2976"/>
              </w:tabs>
              <w:spacing w:line="360" w:lineRule="auto"/>
              <w:jc w:val="center"/>
            </w:pPr>
          </w:p>
        </w:tc>
        <w:tc>
          <w:tcPr>
            <w:tcW w:w="1418" w:type="dxa"/>
          </w:tcPr>
          <w:p w14:paraId="7CBA3FAD" w14:textId="77777777" w:rsidR="00687E10" w:rsidRPr="00560CC5" w:rsidRDefault="00687E10" w:rsidP="00687E10">
            <w:pPr>
              <w:tabs>
                <w:tab w:val="left" w:pos="2976"/>
              </w:tabs>
              <w:spacing w:line="360" w:lineRule="auto"/>
              <w:jc w:val="center"/>
            </w:pPr>
          </w:p>
        </w:tc>
        <w:tc>
          <w:tcPr>
            <w:tcW w:w="1559" w:type="dxa"/>
          </w:tcPr>
          <w:p w14:paraId="1029D629" w14:textId="77777777" w:rsidR="00687E10" w:rsidRPr="00560CC5" w:rsidRDefault="00687E10" w:rsidP="00687E10">
            <w:pPr>
              <w:tabs>
                <w:tab w:val="left" w:pos="2976"/>
              </w:tabs>
              <w:spacing w:line="360" w:lineRule="auto"/>
              <w:jc w:val="center"/>
            </w:pPr>
          </w:p>
        </w:tc>
        <w:tc>
          <w:tcPr>
            <w:tcW w:w="3266" w:type="dxa"/>
          </w:tcPr>
          <w:p w14:paraId="300999F8" w14:textId="77777777" w:rsidR="00687E10" w:rsidRPr="00560CC5" w:rsidRDefault="00687E10" w:rsidP="00687E10">
            <w:pPr>
              <w:tabs>
                <w:tab w:val="left" w:pos="2976"/>
              </w:tabs>
              <w:spacing w:line="360" w:lineRule="auto"/>
              <w:jc w:val="center"/>
            </w:pPr>
          </w:p>
        </w:tc>
      </w:tr>
      <w:tr w:rsidR="00687E10" w:rsidRPr="00560CC5" w14:paraId="5FA15EEC" w14:textId="77777777" w:rsidTr="00560CC5">
        <w:tc>
          <w:tcPr>
            <w:tcW w:w="562" w:type="dxa"/>
          </w:tcPr>
          <w:p w14:paraId="53908425" w14:textId="1E992885" w:rsidR="00687E10" w:rsidRPr="00560CC5" w:rsidRDefault="00687E10" w:rsidP="00687E10">
            <w:pPr>
              <w:tabs>
                <w:tab w:val="left" w:pos="2976"/>
              </w:tabs>
              <w:spacing w:line="360" w:lineRule="auto"/>
              <w:jc w:val="center"/>
            </w:pPr>
            <w:r w:rsidRPr="00560CC5">
              <w:t>47</w:t>
            </w:r>
          </w:p>
        </w:tc>
        <w:tc>
          <w:tcPr>
            <w:tcW w:w="3969" w:type="dxa"/>
          </w:tcPr>
          <w:p w14:paraId="6A2A6FAF" w14:textId="77777777" w:rsidR="00687E10" w:rsidRPr="00560CC5" w:rsidRDefault="00687E10" w:rsidP="00687E10">
            <w:pPr>
              <w:tabs>
                <w:tab w:val="left" w:pos="2976"/>
              </w:tabs>
              <w:spacing w:line="360" w:lineRule="auto"/>
              <w:jc w:val="center"/>
            </w:pPr>
          </w:p>
        </w:tc>
        <w:tc>
          <w:tcPr>
            <w:tcW w:w="1418" w:type="dxa"/>
          </w:tcPr>
          <w:p w14:paraId="790B6A28" w14:textId="77777777" w:rsidR="00687E10" w:rsidRPr="00560CC5" w:rsidRDefault="00687E10" w:rsidP="00687E10">
            <w:pPr>
              <w:tabs>
                <w:tab w:val="left" w:pos="2976"/>
              </w:tabs>
              <w:spacing w:line="360" w:lineRule="auto"/>
              <w:jc w:val="center"/>
            </w:pPr>
          </w:p>
        </w:tc>
        <w:tc>
          <w:tcPr>
            <w:tcW w:w="1559" w:type="dxa"/>
          </w:tcPr>
          <w:p w14:paraId="45F47BB7" w14:textId="77777777" w:rsidR="00687E10" w:rsidRPr="00560CC5" w:rsidRDefault="00687E10" w:rsidP="00687E10">
            <w:pPr>
              <w:tabs>
                <w:tab w:val="left" w:pos="2976"/>
              </w:tabs>
              <w:spacing w:line="360" w:lineRule="auto"/>
              <w:jc w:val="center"/>
            </w:pPr>
          </w:p>
        </w:tc>
        <w:tc>
          <w:tcPr>
            <w:tcW w:w="3266" w:type="dxa"/>
          </w:tcPr>
          <w:p w14:paraId="4F3AE6A2" w14:textId="77777777" w:rsidR="00687E10" w:rsidRPr="00560CC5" w:rsidRDefault="00687E10" w:rsidP="00687E10">
            <w:pPr>
              <w:tabs>
                <w:tab w:val="left" w:pos="2976"/>
              </w:tabs>
              <w:spacing w:line="360" w:lineRule="auto"/>
              <w:jc w:val="center"/>
            </w:pPr>
          </w:p>
        </w:tc>
      </w:tr>
      <w:tr w:rsidR="00687E10" w:rsidRPr="00560CC5" w14:paraId="5E932D71" w14:textId="77777777" w:rsidTr="00560CC5">
        <w:tc>
          <w:tcPr>
            <w:tcW w:w="562" w:type="dxa"/>
          </w:tcPr>
          <w:p w14:paraId="0916159F" w14:textId="43B348DE" w:rsidR="00687E10" w:rsidRPr="00560CC5" w:rsidRDefault="00687E10" w:rsidP="00687E10">
            <w:pPr>
              <w:tabs>
                <w:tab w:val="left" w:pos="2976"/>
              </w:tabs>
              <w:spacing w:line="360" w:lineRule="auto"/>
              <w:jc w:val="center"/>
            </w:pPr>
            <w:r w:rsidRPr="00560CC5">
              <w:t>48</w:t>
            </w:r>
          </w:p>
        </w:tc>
        <w:tc>
          <w:tcPr>
            <w:tcW w:w="3969" w:type="dxa"/>
          </w:tcPr>
          <w:p w14:paraId="2F4836B3" w14:textId="77777777" w:rsidR="00687E10" w:rsidRPr="00560CC5" w:rsidRDefault="00687E10" w:rsidP="00687E10">
            <w:pPr>
              <w:tabs>
                <w:tab w:val="left" w:pos="2976"/>
              </w:tabs>
              <w:spacing w:line="360" w:lineRule="auto"/>
              <w:jc w:val="center"/>
            </w:pPr>
          </w:p>
        </w:tc>
        <w:tc>
          <w:tcPr>
            <w:tcW w:w="1418" w:type="dxa"/>
          </w:tcPr>
          <w:p w14:paraId="006744E0" w14:textId="77777777" w:rsidR="00687E10" w:rsidRPr="00560CC5" w:rsidRDefault="00687E10" w:rsidP="00687E10">
            <w:pPr>
              <w:tabs>
                <w:tab w:val="left" w:pos="2976"/>
              </w:tabs>
              <w:spacing w:line="360" w:lineRule="auto"/>
              <w:jc w:val="center"/>
            </w:pPr>
          </w:p>
        </w:tc>
        <w:tc>
          <w:tcPr>
            <w:tcW w:w="1559" w:type="dxa"/>
          </w:tcPr>
          <w:p w14:paraId="14CA02AB" w14:textId="77777777" w:rsidR="00687E10" w:rsidRPr="00560CC5" w:rsidRDefault="00687E10" w:rsidP="00687E10">
            <w:pPr>
              <w:tabs>
                <w:tab w:val="left" w:pos="2976"/>
              </w:tabs>
              <w:spacing w:line="360" w:lineRule="auto"/>
              <w:jc w:val="center"/>
            </w:pPr>
          </w:p>
        </w:tc>
        <w:tc>
          <w:tcPr>
            <w:tcW w:w="3266" w:type="dxa"/>
          </w:tcPr>
          <w:p w14:paraId="24D523EE" w14:textId="77777777" w:rsidR="00687E10" w:rsidRPr="00560CC5" w:rsidRDefault="00687E10" w:rsidP="00687E10">
            <w:pPr>
              <w:tabs>
                <w:tab w:val="left" w:pos="2976"/>
              </w:tabs>
              <w:spacing w:line="360" w:lineRule="auto"/>
              <w:jc w:val="center"/>
            </w:pPr>
          </w:p>
        </w:tc>
      </w:tr>
      <w:tr w:rsidR="00687E10" w:rsidRPr="00560CC5" w14:paraId="726265C9" w14:textId="77777777" w:rsidTr="00560CC5">
        <w:tc>
          <w:tcPr>
            <w:tcW w:w="562" w:type="dxa"/>
          </w:tcPr>
          <w:p w14:paraId="7E4C59F5" w14:textId="1053EEAC" w:rsidR="00687E10" w:rsidRPr="00560CC5" w:rsidRDefault="00687E10" w:rsidP="00687E10">
            <w:pPr>
              <w:tabs>
                <w:tab w:val="left" w:pos="2976"/>
              </w:tabs>
              <w:spacing w:line="360" w:lineRule="auto"/>
              <w:jc w:val="center"/>
            </w:pPr>
            <w:r w:rsidRPr="00560CC5">
              <w:t>49</w:t>
            </w:r>
          </w:p>
        </w:tc>
        <w:tc>
          <w:tcPr>
            <w:tcW w:w="3969" w:type="dxa"/>
          </w:tcPr>
          <w:p w14:paraId="52241A11" w14:textId="77777777" w:rsidR="00687E10" w:rsidRPr="00560CC5" w:rsidRDefault="00687E10" w:rsidP="00687E10">
            <w:pPr>
              <w:tabs>
                <w:tab w:val="left" w:pos="2976"/>
              </w:tabs>
              <w:spacing w:line="360" w:lineRule="auto"/>
              <w:jc w:val="center"/>
            </w:pPr>
          </w:p>
        </w:tc>
        <w:tc>
          <w:tcPr>
            <w:tcW w:w="1418" w:type="dxa"/>
          </w:tcPr>
          <w:p w14:paraId="4E08E700" w14:textId="77777777" w:rsidR="00687E10" w:rsidRPr="00560CC5" w:rsidRDefault="00687E10" w:rsidP="00687E10">
            <w:pPr>
              <w:tabs>
                <w:tab w:val="left" w:pos="2976"/>
              </w:tabs>
              <w:spacing w:line="360" w:lineRule="auto"/>
              <w:jc w:val="center"/>
            </w:pPr>
          </w:p>
        </w:tc>
        <w:tc>
          <w:tcPr>
            <w:tcW w:w="1559" w:type="dxa"/>
          </w:tcPr>
          <w:p w14:paraId="4692C942" w14:textId="77777777" w:rsidR="00687E10" w:rsidRPr="00560CC5" w:rsidRDefault="00687E10" w:rsidP="00687E10">
            <w:pPr>
              <w:tabs>
                <w:tab w:val="left" w:pos="2976"/>
              </w:tabs>
              <w:spacing w:line="360" w:lineRule="auto"/>
              <w:jc w:val="center"/>
            </w:pPr>
          </w:p>
        </w:tc>
        <w:tc>
          <w:tcPr>
            <w:tcW w:w="3266" w:type="dxa"/>
          </w:tcPr>
          <w:p w14:paraId="083FD627" w14:textId="77777777" w:rsidR="00687E10" w:rsidRPr="00560CC5" w:rsidRDefault="00687E10" w:rsidP="00687E10">
            <w:pPr>
              <w:tabs>
                <w:tab w:val="left" w:pos="2976"/>
              </w:tabs>
              <w:spacing w:line="360" w:lineRule="auto"/>
              <w:jc w:val="center"/>
            </w:pPr>
          </w:p>
        </w:tc>
      </w:tr>
      <w:tr w:rsidR="00687E10" w:rsidRPr="00560CC5" w14:paraId="31E26196" w14:textId="77777777" w:rsidTr="00560CC5">
        <w:tc>
          <w:tcPr>
            <w:tcW w:w="562" w:type="dxa"/>
          </w:tcPr>
          <w:p w14:paraId="1A026148" w14:textId="520CD7AB" w:rsidR="00687E10" w:rsidRPr="00560CC5" w:rsidRDefault="00687E10" w:rsidP="00560CC5">
            <w:pPr>
              <w:tabs>
                <w:tab w:val="left" w:pos="2976"/>
              </w:tabs>
              <w:spacing w:line="360" w:lineRule="auto"/>
              <w:jc w:val="center"/>
            </w:pPr>
            <w:r w:rsidRPr="00560CC5">
              <w:t>50</w:t>
            </w:r>
          </w:p>
        </w:tc>
        <w:tc>
          <w:tcPr>
            <w:tcW w:w="3969" w:type="dxa"/>
          </w:tcPr>
          <w:p w14:paraId="685ABDA1" w14:textId="77777777" w:rsidR="00687E10" w:rsidRPr="00560CC5" w:rsidRDefault="00687E10" w:rsidP="00560CC5">
            <w:pPr>
              <w:tabs>
                <w:tab w:val="left" w:pos="2976"/>
              </w:tabs>
              <w:spacing w:line="360" w:lineRule="auto"/>
              <w:jc w:val="center"/>
            </w:pPr>
          </w:p>
        </w:tc>
        <w:tc>
          <w:tcPr>
            <w:tcW w:w="1418" w:type="dxa"/>
          </w:tcPr>
          <w:p w14:paraId="7C29A559" w14:textId="77777777" w:rsidR="00687E10" w:rsidRPr="00560CC5" w:rsidRDefault="00687E10" w:rsidP="00560CC5">
            <w:pPr>
              <w:tabs>
                <w:tab w:val="left" w:pos="2976"/>
              </w:tabs>
              <w:spacing w:line="360" w:lineRule="auto"/>
              <w:jc w:val="center"/>
            </w:pPr>
          </w:p>
        </w:tc>
        <w:tc>
          <w:tcPr>
            <w:tcW w:w="1559" w:type="dxa"/>
          </w:tcPr>
          <w:p w14:paraId="64B93BB2" w14:textId="77777777" w:rsidR="00687E10" w:rsidRPr="00560CC5" w:rsidRDefault="00687E10" w:rsidP="00560CC5">
            <w:pPr>
              <w:tabs>
                <w:tab w:val="left" w:pos="2976"/>
              </w:tabs>
              <w:spacing w:line="360" w:lineRule="auto"/>
              <w:jc w:val="center"/>
            </w:pPr>
          </w:p>
        </w:tc>
        <w:tc>
          <w:tcPr>
            <w:tcW w:w="3266" w:type="dxa"/>
          </w:tcPr>
          <w:p w14:paraId="3133F8F3" w14:textId="77777777" w:rsidR="00687E10" w:rsidRPr="00560CC5" w:rsidRDefault="00687E10" w:rsidP="00560CC5">
            <w:pPr>
              <w:tabs>
                <w:tab w:val="left" w:pos="2976"/>
              </w:tabs>
              <w:spacing w:line="360" w:lineRule="auto"/>
              <w:jc w:val="center"/>
            </w:pPr>
          </w:p>
        </w:tc>
      </w:tr>
      <w:tr w:rsidR="00687E10" w:rsidRPr="00560CC5" w14:paraId="5D44FDEB" w14:textId="77777777" w:rsidTr="00560CC5">
        <w:tc>
          <w:tcPr>
            <w:tcW w:w="562" w:type="dxa"/>
          </w:tcPr>
          <w:p w14:paraId="3B5A406C" w14:textId="7FDCFCEC" w:rsidR="00687E10" w:rsidRPr="00560CC5" w:rsidRDefault="00687E10" w:rsidP="00560CC5">
            <w:pPr>
              <w:tabs>
                <w:tab w:val="left" w:pos="2976"/>
              </w:tabs>
              <w:spacing w:line="360" w:lineRule="auto"/>
              <w:jc w:val="center"/>
            </w:pPr>
            <w:r w:rsidRPr="00560CC5">
              <w:t>51</w:t>
            </w:r>
          </w:p>
        </w:tc>
        <w:tc>
          <w:tcPr>
            <w:tcW w:w="3969" w:type="dxa"/>
          </w:tcPr>
          <w:p w14:paraId="10664CAC" w14:textId="77777777" w:rsidR="00687E10" w:rsidRPr="00560CC5" w:rsidRDefault="00687E10" w:rsidP="00560CC5">
            <w:pPr>
              <w:tabs>
                <w:tab w:val="left" w:pos="2976"/>
              </w:tabs>
              <w:spacing w:line="276" w:lineRule="auto"/>
              <w:jc w:val="center"/>
            </w:pPr>
          </w:p>
        </w:tc>
        <w:tc>
          <w:tcPr>
            <w:tcW w:w="1418" w:type="dxa"/>
          </w:tcPr>
          <w:p w14:paraId="3F98295E" w14:textId="77777777" w:rsidR="00687E10" w:rsidRPr="00560CC5" w:rsidRDefault="00687E10" w:rsidP="00560CC5">
            <w:pPr>
              <w:tabs>
                <w:tab w:val="left" w:pos="2976"/>
              </w:tabs>
              <w:spacing w:line="276" w:lineRule="auto"/>
              <w:jc w:val="center"/>
            </w:pPr>
          </w:p>
        </w:tc>
        <w:tc>
          <w:tcPr>
            <w:tcW w:w="1559" w:type="dxa"/>
          </w:tcPr>
          <w:p w14:paraId="4B77CE8B" w14:textId="77777777" w:rsidR="00687E10" w:rsidRPr="00560CC5" w:rsidRDefault="00687E10" w:rsidP="00560CC5">
            <w:pPr>
              <w:tabs>
                <w:tab w:val="left" w:pos="2976"/>
              </w:tabs>
              <w:spacing w:line="276" w:lineRule="auto"/>
              <w:jc w:val="center"/>
            </w:pPr>
          </w:p>
        </w:tc>
        <w:tc>
          <w:tcPr>
            <w:tcW w:w="3266" w:type="dxa"/>
          </w:tcPr>
          <w:p w14:paraId="4E3B8AB4" w14:textId="77777777" w:rsidR="00687E10" w:rsidRPr="00560CC5" w:rsidRDefault="00687E10" w:rsidP="00560CC5">
            <w:pPr>
              <w:tabs>
                <w:tab w:val="left" w:pos="2976"/>
              </w:tabs>
              <w:spacing w:line="276" w:lineRule="auto"/>
              <w:jc w:val="center"/>
            </w:pPr>
          </w:p>
        </w:tc>
      </w:tr>
      <w:tr w:rsidR="00687E10" w:rsidRPr="00560CC5" w14:paraId="51FCEC52" w14:textId="77777777" w:rsidTr="00560CC5">
        <w:tc>
          <w:tcPr>
            <w:tcW w:w="562" w:type="dxa"/>
          </w:tcPr>
          <w:p w14:paraId="75B9F077" w14:textId="35EDE714" w:rsidR="00687E10" w:rsidRPr="00560CC5" w:rsidRDefault="00687E10" w:rsidP="00560CC5">
            <w:pPr>
              <w:tabs>
                <w:tab w:val="left" w:pos="2976"/>
              </w:tabs>
              <w:spacing w:line="360" w:lineRule="auto"/>
              <w:jc w:val="center"/>
            </w:pPr>
            <w:r w:rsidRPr="00560CC5">
              <w:t>52</w:t>
            </w:r>
          </w:p>
        </w:tc>
        <w:tc>
          <w:tcPr>
            <w:tcW w:w="3969" w:type="dxa"/>
          </w:tcPr>
          <w:p w14:paraId="794B0056" w14:textId="77777777" w:rsidR="00687E10" w:rsidRPr="00560CC5" w:rsidRDefault="00687E10" w:rsidP="00560CC5">
            <w:pPr>
              <w:tabs>
                <w:tab w:val="left" w:pos="2976"/>
              </w:tabs>
              <w:spacing w:line="276" w:lineRule="auto"/>
              <w:jc w:val="center"/>
            </w:pPr>
          </w:p>
        </w:tc>
        <w:tc>
          <w:tcPr>
            <w:tcW w:w="1418" w:type="dxa"/>
          </w:tcPr>
          <w:p w14:paraId="4D58CDDD" w14:textId="77777777" w:rsidR="00687E10" w:rsidRPr="00560CC5" w:rsidRDefault="00687E10" w:rsidP="00560CC5">
            <w:pPr>
              <w:tabs>
                <w:tab w:val="left" w:pos="2976"/>
              </w:tabs>
              <w:spacing w:line="276" w:lineRule="auto"/>
              <w:jc w:val="center"/>
            </w:pPr>
          </w:p>
        </w:tc>
        <w:tc>
          <w:tcPr>
            <w:tcW w:w="1559" w:type="dxa"/>
          </w:tcPr>
          <w:p w14:paraId="62DE8368" w14:textId="77777777" w:rsidR="00687E10" w:rsidRPr="00560CC5" w:rsidRDefault="00687E10" w:rsidP="00560CC5">
            <w:pPr>
              <w:tabs>
                <w:tab w:val="left" w:pos="2976"/>
              </w:tabs>
              <w:spacing w:line="276" w:lineRule="auto"/>
              <w:jc w:val="center"/>
            </w:pPr>
          </w:p>
        </w:tc>
        <w:tc>
          <w:tcPr>
            <w:tcW w:w="3266" w:type="dxa"/>
          </w:tcPr>
          <w:p w14:paraId="0D640ABF" w14:textId="77777777" w:rsidR="00687E10" w:rsidRPr="00560CC5" w:rsidRDefault="00687E10" w:rsidP="00560CC5">
            <w:pPr>
              <w:tabs>
                <w:tab w:val="left" w:pos="2976"/>
              </w:tabs>
              <w:spacing w:line="276" w:lineRule="auto"/>
              <w:jc w:val="center"/>
            </w:pPr>
          </w:p>
        </w:tc>
      </w:tr>
      <w:tr w:rsidR="00687E10" w:rsidRPr="00560CC5" w14:paraId="2CE30DB8" w14:textId="77777777" w:rsidTr="00560CC5">
        <w:tc>
          <w:tcPr>
            <w:tcW w:w="562" w:type="dxa"/>
          </w:tcPr>
          <w:p w14:paraId="57EDEB5A" w14:textId="1DFF35C0" w:rsidR="00687E10" w:rsidRPr="00560CC5" w:rsidRDefault="00687E10" w:rsidP="00560CC5">
            <w:pPr>
              <w:tabs>
                <w:tab w:val="left" w:pos="2976"/>
              </w:tabs>
              <w:spacing w:line="360" w:lineRule="auto"/>
              <w:jc w:val="center"/>
            </w:pPr>
            <w:r w:rsidRPr="00560CC5">
              <w:t>53</w:t>
            </w:r>
          </w:p>
        </w:tc>
        <w:tc>
          <w:tcPr>
            <w:tcW w:w="3969" w:type="dxa"/>
          </w:tcPr>
          <w:p w14:paraId="5D6AD29B" w14:textId="77777777" w:rsidR="00687E10" w:rsidRPr="00560CC5" w:rsidRDefault="00687E10" w:rsidP="00560CC5">
            <w:pPr>
              <w:tabs>
                <w:tab w:val="left" w:pos="2976"/>
              </w:tabs>
              <w:spacing w:line="276" w:lineRule="auto"/>
              <w:jc w:val="center"/>
            </w:pPr>
          </w:p>
        </w:tc>
        <w:tc>
          <w:tcPr>
            <w:tcW w:w="1418" w:type="dxa"/>
          </w:tcPr>
          <w:p w14:paraId="661E6843" w14:textId="77777777" w:rsidR="00687E10" w:rsidRPr="00560CC5" w:rsidRDefault="00687E10" w:rsidP="00560CC5">
            <w:pPr>
              <w:tabs>
                <w:tab w:val="left" w:pos="2976"/>
              </w:tabs>
              <w:spacing w:line="276" w:lineRule="auto"/>
              <w:jc w:val="center"/>
            </w:pPr>
          </w:p>
        </w:tc>
        <w:tc>
          <w:tcPr>
            <w:tcW w:w="1559" w:type="dxa"/>
          </w:tcPr>
          <w:p w14:paraId="3792B805" w14:textId="77777777" w:rsidR="00687E10" w:rsidRPr="00560CC5" w:rsidRDefault="00687E10" w:rsidP="00560CC5">
            <w:pPr>
              <w:tabs>
                <w:tab w:val="left" w:pos="2976"/>
              </w:tabs>
              <w:spacing w:line="276" w:lineRule="auto"/>
              <w:jc w:val="center"/>
            </w:pPr>
          </w:p>
        </w:tc>
        <w:tc>
          <w:tcPr>
            <w:tcW w:w="3266" w:type="dxa"/>
          </w:tcPr>
          <w:p w14:paraId="12AA5DF4" w14:textId="77777777" w:rsidR="00687E10" w:rsidRPr="00560CC5" w:rsidRDefault="00687E10" w:rsidP="00560CC5">
            <w:pPr>
              <w:tabs>
                <w:tab w:val="left" w:pos="2976"/>
              </w:tabs>
              <w:spacing w:line="276" w:lineRule="auto"/>
              <w:jc w:val="center"/>
            </w:pPr>
          </w:p>
        </w:tc>
      </w:tr>
      <w:tr w:rsidR="00687E10" w:rsidRPr="00560CC5" w14:paraId="6D444894" w14:textId="77777777" w:rsidTr="00560CC5">
        <w:tc>
          <w:tcPr>
            <w:tcW w:w="562" w:type="dxa"/>
          </w:tcPr>
          <w:p w14:paraId="6B681AB0" w14:textId="26AEE871" w:rsidR="00687E10" w:rsidRPr="00560CC5" w:rsidRDefault="00687E10" w:rsidP="00560CC5">
            <w:pPr>
              <w:tabs>
                <w:tab w:val="left" w:pos="2976"/>
              </w:tabs>
              <w:spacing w:line="360" w:lineRule="auto"/>
              <w:jc w:val="center"/>
            </w:pPr>
            <w:r w:rsidRPr="00560CC5">
              <w:t>54</w:t>
            </w:r>
          </w:p>
        </w:tc>
        <w:tc>
          <w:tcPr>
            <w:tcW w:w="3969" w:type="dxa"/>
          </w:tcPr>
          <w:p w14:paraId="13D4CE8C" w14:textId="77777777" w:rsidR="00687E10" w:rsidRPr="00560CC5" w:rsidRDefault="00687E10" w:rsidP="00560CC5">
            <w:pPr>
              <w:tabs>
                <w:tab w:val="left" w:pos="2976"/>
              </w:tabs>
              <w:spacing w:line="276" w:lineRule="auto"/>
              <w:jc w:val="center"/>
            </w:pPr>
          </w:p>
        </w:tc>
        <w:tc>
          <w:tcPr>
            <w:tcW w:w="1418" w:type="dxa"/>
          </w:tcPr>
          <w:p w14:paraId="66048708" w14:textId="77777777" w:rsidR="00687E10" w:rsidRPr="00560CC5" w:rsidRDefault="00687E10" w:rsidP="00560CC5">
            <w:pPr>
              <w:tabs>
                <w:tab w:val="left" w:pos="2976"/>
              </w:tabs>
              <w:spacing w:line="276" w:lineRule="auto"/>
              <w:jc w:val="center"/>
            </w:pPr>
          </w:p>
        </w:tc>
        <w:tc>
          <w:tcPr>
            <w:tcW w:w="1559" w:type="dxa"/>
          </w:tcPr>
          <w:p w14:paraId="56BD2442" w14:textId="77777777" w:rsidR="00687E10" w:rsidRPr="00560CC5" w:rsidRDefault="00687E10" w:rsidP="00560CC5">
            <w:pPr>
              <w:tabs>
                <w:tab w:val="left" w:pos="2976"/>
              </w:tabs>
              <w:spacing w:line="276" w:lineRule="auto"/>
              <w:jc w:val="center"/>
            </w:pPr>
          </w:p>
        </w:tc>
        <w:tc>
          <w:tcPr>
            <w:tcW w:w="3266" w:type="dxa"/>
          </w:tcPr>
          <w:p w14:paraId="3124D676" w14:textId="77777777" w:rsidR="00687E10" w:rsidRPr="00560CC5" w:rsidRDefault="00687E10" w:rsidP="00560CC5">
            <w:pPr>
              <w:tabs>
                <w:tab w:val="left" w:pos="2976"/>
              </w:tabs>
              <w:spacing w:line="276" w:lineRule="auto"/>
              <w:jc w:val="center"/>
            </w:pPr>
          </w:p>
        </w:tc>
      </w:tr>
      <w:tr w:rsidR="00687E10" w:rsidRPr="00560CC5" w14:paraId="234035A2" w14:textId="77777777" w:rsidTr="00560CC5">
        <w:tc>
          <w:tcPr>
            <w:tcW w:w="562" w:type="dxa"/>
          </w:tcPr>
          <w:p w14:paraId="24D15B38" w14:textId="111F9485" w:rsidR="00687E10" w:rsidRPr="00560CC5" w:rsidRDefault="00687E10" w:rsidP="00560CC5">
            <w:pPr>
              <w:tabs>
                <w:tab w:val="left" w:pos="2976"/>
              </w:tabs>
              <w:spacing w:line="360" w:lineRule="auto"/>
              <w:jc w:val="center"/>
            </w:pPr>
            <w:r w:rsidRPr="00560CC5">
              <w:t>55</w:t>
            </w:r>
          </w:p>
        </w:tc>
        <w:tc>
          <w:tcPr>
            <w:tcW w:w="3969" w:type="dxa"/>
          </w:tcPr>
          <w:p w14:paraId="0EA52B9E" w14:textId="77777777" w:rsidR="00687E10" w:rsidRPr="00560CC5" w:rsidRDefault="00687E10" w:rsidP="00560CC5">
            <w:pPr>
              <w:tabs>
                <w:tab w:val="left" w:pos="2976"/>
              </w:tabs>
              <w:spacing w:line="276" w:lineRule="auto"/>
              <w:jc w:val="center"/>
            </w:pPr>
          </w:p>
        </w:tc>
        <w:tc>
          <w:tcPr>
            <w:tcW w:w="1418" w:type="dxa"/>
          </w:tcPr>
          <w:p w14:paraId="71870FAE" w14:textId="77777777" w:rsidR="00687E10" w:rsidRPr="00560CC5" w:rsidRDefault="00687E10" w:rsidP="00560CC5">
            <w:pPr>
              <w:tabs>
                <w:tab w:val="left" w:pos="2976"/>
              </w:tabs>
              <w:spacing w:line="276" w:lineRule="auto"/>
              <w:jc w:val="center"/>
            </w:pPr>
          </w:p>
        </w:tc>
        <w:tc>
          <w:tcPr>
            <w:tcW w:w="1559" w:type="dxa"/>
          </w:tcPr>
          <w:p w14:paraId="65718AC2" w14:textId="77777777" w:rsidR="00687E10" w:rsidRPr="00560CC5" w:rsidRDefault="00687E10" w:rsidP="00560CC5">
            <w:pPr>
              <w:tabs>
                <w:tab w:val="left" w:pos="2976"/>
              </w:tabs>
              <w:spacing w:line="276" w:lineRule="auto"/>
              <w:jc w:val="center"/>
            </w:pPr>
          </w:p>
        </w:tc>
        <w:tc>
          <w:tcPr>
            <w:tcW w:w="3266" w:type="dxa"/>
          </w:tcPr>
          <w:p w14:paraId="4FE51AC1" w14:textId="77777777" w:rsidR="00687E10" w:rsidRPr="00560CC5" w:rsidRDefault="00687E10" w:rsidP="00560CC5">
            <w:pPr>
              <w:tabs>
                <w:tab w:val="left" w:pos="2976"/>
              </w:tabs>
              <w:spacing w:line="276" w:lineRule="auto"/>
              <w:jc w:val="center"/>
            </w:pPr>
          </w:p>
        </w:tc>
      </w:tr>
      <w:tr w:rsidR="00687E10" w:rsidRPr="00560CC5" w14:paraId="5850EDD9" w14:textId="77777777" w:rsidTr="00560CC5">
        <w:tc>
          <w:tcPr>
            <w:tcW w:w="562" w:type="dxa"/>
          </w:tcPr>
          <w:p w14:paraId="52473273" w14:textId="7ADB7B59" w:rsidR="00687E10" w:rsidRPr="00560CC5" w:rsidRDefault="00687E10" w:rsidP="00560CC5">
            <w:pPr>
              <w:tabs>
                <w:tab w:val="left" w:pos="2976"/>
              </w:tabs>
              <w:spacing w:line="360" w:lineRule="auto"/>
              <w:jc w:val="center"/>
            </w:pPr>
            <w:r w:rsidRPr="00560CC5">
              <w:t>56</w:t>
            </w:r>
          </w:p>
        </w:tc>
        <w:tc>
          <w:tcPr>
            <w:tcW w:w="3969" w:type="dxa"/>
          </w:tcPr>
          <w:p w14:paraId="10674D42" w14:textId="77777777" w:rsidR="00687E10" w:rsidRPr="00560CC5" w:rsidRDefault="00687E10" w:rsidP="00560CC5">
            <w:pPr>
              <w:tabs>
                <w:tab w:val="left" w:pos="2976"/>
              </w:tabs>
              <w:spacing w:line="276" w:lineRule="auto"/>
              <w:jc w:val="center"/>
            </w:pPr>
          </w:p>
        </w:tc>
        <w:tc>
          <w:tcPr>
            <w:tcW w:w="1418" w:type="dxa"/>
          </w:tcPr>
          <w:p w14:paraId="660B8A88" w14:textId="77777777" w:rsidR="00687E10" w:rsidRPr="00560CC5" w:rsidRDefault="00687E10" w:rsidP="00560CC5">
            <w:pPr>
              <w:tabs>
                <w:tab w:val="left" w:pos="2976"/>
              </w:tabs>
              <w:spacing w:line="276" w:lineRule="auto"/>
              <w:jc w:val="center"/>
            </w:pPr>
          </w:p>
        </w:tc>
        <w:tc>
          <w:tcPr>
            <w:tcW w:w="1559" w:type="dxa"/>
          </w:tcPr>
          <w:p w14:paraId="63CE6E07" w14:textId="77777777" w:rsidR="00687E10" w:rsidRPr="00560CC5" w:rsidRDefault="00687E10" w:rsidP="00560CC5">
            <w:pPr>
              <w:tabs>
                <w:tab w:val="left" w:pos="2976"/>
              </w:tabs>
              <w:spacing w:line="276" w:lineRule="auto"/>
              <w:jc w:val="center"/>
            </w:pPr>
          </w:p>
        </w:tc>
        <w:tc>
          <w:tcPr>
            <w:tcW w:w="3266" w:type="dxa"/>
          </w:tcPr>
          <w:p w14:paraId="015FEE98" w14:textId="77777777" w:rsidR="00687E10" w:rsidRPr="00560CC5" w:rsidRDefault="00687E10" w:rsidP="00560CC5">
            <w:pPr>
              <w:tabs>
                <w:tab w:val="left" w:pos="2976"/>
              </w:tabs>
              <w:spacing w:line="276" w:lineRule="auto"/>
              <w:jc w:val="center"/>
            </w:pPr>
          </w:p>
        </w:tc>
      </w:tr>
      <w:tr w:rsidR="00687E10" w:rsidRPr="00560CC5" w14:paraId="27446CA8" w14:textId="77777777" w:rsidTr="00560CC5">
        <w:tc>
          <w:tcPr>
            <w:tcW w:w="562" w:type="dxa"/>
          </w:tcPr>
          <w:p w14:paraId="2048771E" w14:textId="08AABE72" w:rsidR="00687E10" w:rsidRPr="00560CC5" w:rsidRDefault="00687E10" w:rsidP="00560CC5">
            <w:pPr>
              <w:tabs>
                <w:tab w:val="left" w:pos="2976"/>
              </w:tabs>
              <w:spacing w:line="360" w:lineRule="auto"/>
              <w:jc w:val="center"/>
            </w:pPr>
            <w:r w:rsidRPr="00560CC5">
              <w:t>57</w:t>
            </w:r>
          </w:p>
        </w:tc>
        <w:tc>
          <w:tcPr>
            <w:tcW w:w="3969" w:type="dxa"/>
          </w:tcPr>
          <w:p w14:paraId="170E9038" w14:textId="77777777" w:rsidR="00687E10" w:rsidRPr="00560CC5" w:rsidRDefault="00687E10" w:rsidP="00560CC5">
            <w:pPr>
              <w:tabs>
                <w:tab w:val="left" w:pos="2976"/>
              </w:tabs>
              <w:spacing w:line="276" w:lineRule="auto"/>
              <w:jc w:val="center"/>
            </w:pPr>
          </w:p>
        </w:tc>
        <w:tc>
          <w:tcPr>
            <w:tcW w:w="1418" w:type="dxa"/>
          </w:tcPr>
          <w:p w14:paraId="24BF716A" w14:textId="77777777" w:rsidR="00687E10" w:rsidRPr="00560CC5" w:rsidRDefault="00687E10" w:rsidP="00560CC5">
            <w:pPr>
              <w:tabs>
                <w:tab w:val="left" w:pos="2976"/>
              </w:tabs>
              <w:spacing w:line="276" w:lineRule="auto"/>
              <w:jc w:val="center"/>
            </w:pPr>
          </w:p>
        </w:tc>
        <w:tc>
          <w:tcPr>
            <w:tcW w:w="1559" w:type="dxa"/>
          </w:tcPr>
          <w:p w14:paraId="5F6EA468" w14:textId="77777777" w:rsidR="00687E10" w:rsidRPr="00560CC5" w:rsidRDefault="00687E10" w:rsidP="00560CC5">
            <w:pPr>
              <w:tabs>
                <w:tab w:val="left" w:pos="2976"/>
              </w:tabs>
              <w:spacing w:line="276" w:lineRule="auto"/>
              <w:jc w:val="center"/>
            </w:pPr>
          </w:p>
        </w:tc>
        <w:tc>
          <w:tcPr>
            <w:tcW w:w="3266" w:type="dxa"/>
          </w:tcPr>
          <w:p w14:paraId="32A60CC3" w14:textId="77777777" w:rsidR="00687E10" w:rsidRPr="00560CC5" w:rsidRDefault="00687E10" w:rsidP="00560CC5">
            <w:pPr>
              <w:tabs>
                <w:tab w:val="left" w:pos="2976"/>
              </w:tabs>
              <w:spacing w:line="276" w:lineRule="auto"/>
              <w:jc w:val="center"/>
            </w:pPr>
          </w:p>
        </w:tc>
      </w:tr>
      <w:tr w:rsidR="00687E10" w:rsidRPr="00560CC5" w14:paraId="67CD9CD3" w14:textId="77777777" w:rsidTr="00560CC5">
        <w:tc>
          <w:tcPr>
            <w:tcW w:w="562" w:type="dxa"/>
          </w:tcPr>
          <w:p w14:paraId="5C4845EE" w14:textId="468D121B" w:rsidR="00687E10" w:rsidRPr="00560CC5" w:rsidRDefault="00687E10" w:rsidP="00560CC5">
            <w:pPr>
              <w:tabs>
                <w:tab w:val="left" w:pos="2976"/>
              </w:tabs>
              <w:spacing w:line="360" w:lineRule="auto"/>
              <w:jc w:val="center"/>
            </w:pPr>
            <w:r w:rsidRPr="00560CC5">
              <w:t>58</w:t>
            </w:r>
          </w:p>
        </w:tc>
        <w:tc>
          <w:tcPr>
            <w:tcW w:w="3969" w:type="dxa"/>
          </w:tcPr>
          <w:p w14:paraId="5BAFAA47" w14:textId="77777777" w:rsidR="00687E10" w:rsidRPr="00560CC5" w:rsidRDefault="00687E10" w:rsidP="00560CC5">
            <w:pPr>
              <w:tabs>
                <w:tab w:val="left" w:pos="2976"/>
              </w:tabs>
              <w:spacing w:line="276" w:lineRule="auto"/>
              <w:jc w:val="center"/>
            </w:pPr>
          </w:p>
        </w:tc>
        <w:tc>
          <w:tcPr>
            <w:tcW w:w="1418" w:type="dxa"/>
          </w:tcPr>
          <w:p w14:paraId="7D24586E" w14:textId="77777777" w:rsidR="00687E10" w:rsidRPr="00560CC5" w:rsidRDefault="00687E10" w:rsidP="00560CC5">
            <w:pPr>
              <w:tabs>
                <w:tab w:val="left" w:pos="2976"/>
              </w:tabs>
              <w:spacing w:line="276" w:lineRule="auto"/>
              <w:jc w:val="center"/>
            </w:pPr>
          </w:p>
        </w:tc>
        <w:tc>
          <w:tcPr>
            <w:tcW w:w="1559" w:type="dxa"/>
          </w:tcPr>
          <w:p w14:paraId="766170B7" w14:textId="77777777" w:rsidR="00687E10" w:rsidRPr="00560CC5" w:rsidRDefault="00687E10" w:rsidP="00560CC5">
            <w:pPr>
              <w:tabs>
                <w:tab w:val="left" w:pos="2976"/>
              </w:tabs>
              <w:spacing w:line="276" w:lineRule="auto"/>
              <w:jc w:val="center"/>
            </w:pPr>
          </w:p>
        </w:tc>
        <w:tc>
          <w:tcPr>
            <w:tcW w:w="3266" w:type="dxa"/>
          </w:tcPr>
          <w:p w14:paraId="132E06F5" w14:textId="77777777" w:rsidR="00687E10" w:rsidRPr="00560CC5" w:rsidRDefault="00687E10" w:rsidP="00560CC5">
            <w:pPr>
              <w:tabs>
                <w:tab w:val="left" w:pos="2976"/>
              </w:tabs>
              <w:spacing w:line="276" w:lineRule="auto"/>
              <w:jc w:val="center"/>
            </w:pPr>
          </w:p>
        </w:tc>
      </w:tr>
      <w:tr w:rsidR="00687E10" w:rsidRPr="00560CC5" w14:paraId="1F981D91" w14:textId="77777777" w:rsidTr="00560CC5">
        <w:tc>
          <w:tcPr>
            <w:tcW w:w="562" w:type="dxa"/>
          </w:tcPr>
          <w:p w14:paraId="1BCE8235" w14:textId="5660AF8E" w:rsidR="00687E10" w:rsidRPr="00560CC5" w:rsidRDefault="00687E10" w:rsidP="00560CC5">
            <w:pPr>
              <w:tabs>
                <w:tab w:val="left" w:pos="2976"/>
              </w:tabs>
              <w:spacing w:line="360" w:lineRule="auto"/>
              <w:jc w:val="center"/>
            </w:pPr>
            <w:r w:rsidRPr="00560CC5">
              <w:t>59</w:t>
            </w:r>
          </w:p>
        </w:tc>
        <w:tc>
          <w:tcPr>
            <w:tcW w:w="3969" w:type="dxa"/>
          </w:tcPr>
          <w:p w14:paraId="5C65E40C" w14:textId="77777777" w:rsidR="00687E10" w:rsidRPr="00560CC5" w:rsidRDefault="00687E10" w:rsidP="00560CC5">
            <w:pPr>
              <w:tabs>
                <w:tab w:val="left" w:pos="2976"/>
              </w:tabs>
              <w:spacing w:line="276" w:lineRule="auto"/>
              <w:jc w:val="center"/>
            </w:pPr>
          </w:p>
        </w:tc>
        <w:tc>
          <w:tcPr>
            <w:tcW w:w="1418" w:type="dxa"/>
          </w:tcPr>
          <w:p w14:paraId="4BEA946C" w14:textId="77777777" w:rsidR="00687E10" w:rsidRPr="00560CC5" w:rsidRDefault="00687E10" w:rsidP="00560CC5">
            <w:pPr>
              <w:tabs>
                <w:tab w:val="left" w:pos="2976"/>
              </w:tabs>
              <w:spacing w:line="276" w:lineRule="auto"/>
              <w:jc w:val="center"/>
            </w:pPr>
          </w:p>
        </w:tc>
        <w:tc>
          <w:tcPr>
            <w:tcW w:w="1559" w:type="dxa"/>
          </w:tcPr>
          <w:p w14:paraId="014CDAF0" w14:textId="77777777" w:rsidR="00687E10" w:rsidRPr="00560CC5" w:rsidRDefault="00687E10" w:rsidP="00560CC5">
            <w:pPr>
              <w:tabs>
                <w:tab w:val="left" w:pos="2976"/>
              </w:tabs>
              <w:spacing w:line="276" w:lineRule="auto"/>
              <w:jc w:val="center"/>
            </w:pPr>
          </w:p>
        </w:tc>
        <w:tc>
          <w:tcPr>
            <w:tcW w:w="3266" w:type="dxa"/>
          </w:tcPr>
          <w:p w14:paraId="7C77EBA5" w14:textId="77777777" w:rsidR="00687E10" w:rsidRPr="00560CC5" w:rsidRDefault="00687E10" w:rsidP="00560CC5">
            <w:pPr>
              <w:tabs>
                <w:tab w:val="left" w:pos="2976"/>
              </w:tabs>
              <w:spacing w:line="276" w:lineRule="auto"/>
              <w:jc w:val="center"/>
            </w:pPr>
          </w:p>
        </w:tc>
      </w:tr>
      <w:tr w:rsidR="00687E10" w:rsidRPr="00560CC5" w14:paraId="2E494B27" w14:textId="77777777" w:rsidTr="00560CC5">
        <w:tc>
          <w:tcPr>
            <w:tcW w:w="562" w:type="dxa"/>
          </w:tcPr>
          <w:p w14:paraId="1FA388AB" w14:textId="1BED3C6A" w:rsidR="00687E10" w:rsidRPr="00560CC5" w:rsidRDefault="00687E10" w:rsidP="00560CC5">
            <w:pPr>
              <w:tabs>
                <w:tab w:val="left" w:pos="2976"/>
              </w:tabs>
              <w:spacing w:line="360" w:lineRule="auto"/>
              <w:jc w:val="center"/>
              <w:rPr>
                <w:sz w:val="22"/>
                <w:szCs w:val="22"/>
              </w:rPr>
            </w:pPr>
            <w:r w:rsidRPr="00560CC5">
              <w:rPr>
                <w:sz w:val="22"/>
                <w:szCs w:val="22"/>
              </w:rPr>
              <w:t>60</w:t>
            </w:r>
          </w:p>
        </w:tc>
        <w:tc>
          <w:tcPr>
            <w:tcW w:w="3969" w:type="dxa"/>
          </w:tcPr>
          <w:p w14:paraId="5FBEC470" w14:textId="77777777" w:rsidR="00687E10" w:rsidRPr="00560CC5" w:rsidRDefault="00687E10" w:rsidP="00560CC5">
            <w:pPr>
              <w:tabs>
                <w:tab w:val="left" w:pos="2976"/>
              </w:tabs>
              <w:spacing w:line="276" w:lineRule="auto"/>
              <w:jc w:val="center"/>
              <w:rPr>
                <w:sz w:val="22"/>
                <w:szCs w:val="22"/>
              </w:rPr>
            </w:pPr>
          </w:p>
        </w:tc>
        <w:tc>
          <w:tcPr>
            <w:tcW w:w="1418" w:type="dxa"/>
          </w:tcPr>
          <w:p w14:paraId="3482DEFF" w14:textId="77777777" w:rsidR="00687E10" w:rsidRPr="00560CC5" w:rsidRDefault="00687E10" w:rsidP="00560CC5">
            <w:pPr>
              <w:tabs>
                <w:tab w:val="left" w:pos="2976"/>
              </w:tabs>
              <w:spacing w:line="276" w:lineRule="auto"/>
              <w:jc w:val="center"/>
            </w:pPr>
          </w:p>
        </w:tc>
        <w:tc>
          <w:tcPr>
            <w:tcW w:w="1559" w:type="dxa"/>
          </w:tcPr>
          <w:p w14:paraId="1BB19C1B" w14:textId="77777777" w:rsidR="00687E10" w:rsidRPr="00560CC5" w:rsidRDefault="00687E10" w:rsidP="00560CC5">
            <w:pPr>
              <w:tabs>
                <w:tab w:val="left" w:pos="2976"/>
              </w:tabs>
              <w:spacing w:line="276" w:lineRule="auto"/>
              <w:jc w:val="center"/>
            </w:pPr>
          </w:p>
        </w:tc>
        <w:tc>
          <w:tcPr>
            <w:tcW w:w="3266" w:type="dxa"/>
          </w:tcPr>
          <w:p w14:paraId="07BE6585" w14:textId="77777777" w:rsidR="00687E10" w:rsidRPr="00560CC5" w:rsidRDefault="00687E10" w:rsidP="00560CC5">
            <w:pPr>
              <w:tabs>
                <w:tab w:val="left" w:pos="2976"/>
              </w:tabs>
              <w:spacing w:line="276" w:lineRule="auto"/>
              <w:jc w:val="center"/>
            </w:pPr>
          </w:p>
        </w:tc>
      </w:tr>
      <w:tr w:rsidR="00687E10" w:rsidRPr="00560CC5" w14:paraId="2C055465" w14:textId="77777777" w:rsidTr="00560CC5">
        <w:tc>
          <w:tcPr>
            <w:tcW w:w="562" w:type="dxa"/>
          </w:tcPr>
          <w:p w14:paraId="13DEDEEC" w14:textId="46401195" w:rsidR="00687E10" w:rsidRPr="00560CC5" w:rsidRDefault="00687E10" w:rsidP="00560CC5">
            <w:pPr>
              <w:tabs>
                <w:tab w:val="left" w:pos="2976"/>
              </w:tabs>
              <w:spacing w:line="360" w:lineRule="auto"/>
              <w:jc w:val="center"/>
              <w:rPr>
                <w:sz w:val="22"/>
                <w:szCs w:val="22"/>
              </w:rPr>
            </w:pPr>
            <w:r w:rsidRPr="00560CC5">
              <w:rPr>
                <w:sz w:val="22"/>
                <w:szCs w:val="22"/>
              </w:rPr>
              <w:t>61</w:t>
            </w:r>
          </w:p>
        </w:tc>
        <w:tc>
          <w:tcPr>
            <w:tcW w:w="3969" w:type="dxa"/>
          </w:tcPr>
          <w:p w14:paraId="681AB42C" w14:textId="77777777" w:rsidR="00687E10" w:rsidRPr="00560CC5" w:rsidRDefault="00687E10" w:rsidP="00560CC5">
            <w:pPr>
              <w:tabs>
                <w:tab w:val="left" w:pos="2976"/>
              </w:tabs>
              <w:spacing w:line="276" w:lineRule="auto"/>
              <w:jc w:val="center"/>
              <w:rPr>
                <w:sz w:val="22"/>
                <w:szCs w:val="22"/>
              </w:rPr>
            </w:pPr>
          </w:p>
        </w:tc>
        <w:tc>
          <w:tcPr>
            <w:tcW w:w="1418" w:type="dxa"/>
          </w:tcPr>
          <w:p w14:paraId="637EF986" w14:textId="77777777" w:rsidR="00687E10" w:rsidRPr="00560CC5" w:rsidRDefault="00687E10" w:rsidP="00560CC5">
            <w:pPr>
              <w:tabs>
                <w:tab w:val="left" w:pos="2976"/>
              </w:tabs>
              <w:spacing w:line="276" w:lineRule="auto"/>
              <w:jc w:val="center"/>
            </w:pPr>
          </w:p>
        </w:tc>
        <w:tc>
          <w:tcPr>
            <w:tcW w:w="1559" w:type="dxa"/>
          </w:tcPr>
          <w:p w14:paraId="193783AA" w14:textId="77777777" w:rsidR="00687E10" w:rsidRPr="00560CC5" w:rsidRDefault="00687E10" w:rsidP="00560CC5">
            <w:pPr>
              <w:tabs>
                <w:tab w:val="left" w:pos="2976"/>
              </w:tabs>
              <w:spacing w:line="276" w:lineRule="auto"/>
              <w:jc w:val="center"/>
            </w:pPr>
          </w:p>
        </w:tc>
        <w:tc>
          <w:tcPr>
            <w:tcW w:w="3266" w:type="dxa"/>
          </w:tcPr>
          <w:p w14:paraId="01C2DF83" w14:textId="77777777" w:rsidR="00687E10" w:rsidRPr="00560CC5" w:rsidRDefault="00687E10" w:rsidP="00560CC5">
            <w:pPr>
              <w:tabs>
                <w:tab w:val="left" w:pos="2976"/>
              </w:tabs>
              <w:spacing w:line="276" w:lineRule="auto"/>
              <w:jc w:val="center"/>
            </w:pPr>
          </w:p>
        </w:tc>
      </w:tr>
      <w:tr w:rsidR="00687E10" w:rsidRPr="00560CC5" w14:paraId="44BB98F5" w14:textId="77777777" w:rsidTr="00560CC5">
        <w:tc>
          <w:tcPr>
            <w:tcW w:w="562" w:type="dxa"/>
          </w:tcPr>
          <w:p w14:paraId="3CB8F271" w14:textId="350E23C8" w:rsidR="00687E10" w:rsidRPr="00560CC5" w:rsidRDefault="00687E10" w:rsidP="00560CC5">
            <w:pPr>
              <w:tabs>
                <w:tab w:val="left" w:pos="2976"/>
              </w:tabs>
              <w:spacing w:line="360" w:lineRule="auto"/>
              <w:jc w:val="center"/>
              <w:rPr>
                <w:sz w:val="22"/>
                <w:szCs w:val="22"/>
              </w:rPr>
            </w:pPr>
            <w:r w:rsidRPr="00560CC5">
              <w:rPr>
                <w:sz w:val="22"/>
                <w:szCs w:val="22"/>
              </w:rPr>
              <w:t>62</w:t>
            </w:r>
          </w:p>
        </w:tc>
        <w:tc>
          <w:tcPr>
            <w:tcW w:w="3969" w:type="dxa"/>
          </w:tcPr>
          <w:p w14:paraId="1E39B48A" w14:textId="77777777" w:rsidR="00687E10" w:rsidRPr="00560CC5" w:rsidRDefault="00687E10" w:rsidP="00560CC5">
            <w:pPr>
              <w:tabs>
                <w:tab w:val="left" w:pos="2976"/>
              </w:tabs>
              <w:spacing w:line="276" w:lineRule="auto"/>
              <w:jc w:val="center"/>
              <w:rPr>
                <w:sz w:val="22"/>
                <w:szCs w:val="22"/>
              </w:rPr>
            </w:pPr>
          </w:p>
        </w:tc>
        <w:tc>
          <w:tcPr>
            <w:tcW w:w="1418" w:type="dxa"/>
          </w:tcPr>
          <w:p w14:paraId="26CFE3A8" w14:textId="77777777" w:rsidR="00687E10" w:rsidRPr="00560CC5" w:rsidRDefault="00687E10" w:rsidP="00560CC5">
            <w:pPr>
              <w:tabs>
                <w:tab w:val="left" w:pos="2976"/>
              </w:tabs>
              <w:spacing w:line="276" w:lineRule="auto"/>
              <w:jc w:val="center"/>
            </w:pPr>
          </w:p>
        </w:tc>
        <w:tc>
          <w:tcPr>
            <w:tcW w:w="1559" w:type="dxa"/>
          </w:tcPr>
          <w:p w14:paraId="105D6F7D" w14:textId="77777777" w:rsidR="00687E10" w:rsidRPr="00560CC5" w:rsidRDefault="00687E10" w:rsidP="00560CC5">
            <w:pPr>
              <w:tabs>
                <w:tab w:val="left" w:pos="2976"/>
              </w:tabs>
              <w:spacing w:line="276" w:lineRule="auto"/>
              <w:jc w:val="center"/>
            </w:pPr>
          </w:p>
        </w:tc>
        <w:tc>
          <w:tcPr>
            <w:tcW w:w="3266" w:type="dxa"/>
          </w:tcPr>
          <w:p w14:paraId="6B8ABE83" w14:textId="77777777" w:rsidR="00687E10" w:rsidRPr="00560CC5" w:rsidRDefault="00687E10" w:rsidP="00560CC5">
            <w:pPr>
              <w:tabs>
                <w:tab w:val="left" w:pos="2976"/>
              </w:tabs>
              <w:spacing w:line="276" w:lineRule="auto"/>
              <w:jc w:val="center"/>
            </w:pPr>
          </w:p>
        </w:tc>
      </w:tr>
      <w:tr w:rsidR="00687E10" w:rsidRPr="00560CC5" w14:paraId="4A7457C0" w14:textId="77777777" w:rsidTr="00560CC5">
        <w:tc>
          <w:tcPr>
            <w:tcW w:w="562" w:type="dxa"/>
          </w:tcPr>
          <w:p w14:paraId="6209E431" w14:textId="69726465" w:rsidR="00687E10" w:rsidRPr="00560CC5" w:rsidRDefault="00687E10" w:rsidP="00560CC5">
            <w:pPr>
              <w:tabs>
                <w:tab w:val="left" w:pos="2976"/>
              </w:tabs>
              <w:spacing w:line="360" w:lineRule="auto"/>
              <w:jc w:val="center"/>
              <w:rPr>
                <w:sz w:val="22"/>
                <w:szCs w:val="22"/>
              </w:rPr>
            </w:pPr>
            <w:r w:rsidRPr="00560CC5">
              <w:rPr>
                <w:sz w:val="22"/>
                <w:szCs w:val="22"/>
              </w:rPr>
              <w:t>63</w:t>
            </w:r>
          </w:p>
        </w:tc>
        <w:tc>
          <w:tcPr>
            <w:tcW w:w="3969" w:type="dxa"/>
          </w:tcPr>
          <w:p w14:paraId="30840CFC" w14:textId="77777777" w:rsidR="00687E10" w:rsidRPr="00560CC5" w:rsidRDefault="00687E10" w:rsidP="00560CC5">
            <w:pPr>
              <w:tabs>
                <w:tab w:val="left" w:pos="2976"/>
              </w:tabs>
              <w:spacing w:line="276" w:lineRule="auto"/>
              <w:jc w:val="center"/>
              <w:rPr>
                <w:sz w:val="22"/>
                <w:szCs w:val="22"/>
              </w:rPr>
            </w:pPr>
          </w:p>
        </w:tc>
        <w:tc>
          <w:tcPr>
            <w:tcW w:w="1418" w:type="dxa"/>
          </w:tcPr>
          <w:p w14:paraId="54F2E993" w14:textId="77777777" w:rsidR="00687E10" w:rsidRPr="00560CC5" w:rsidRDefault="00687E10" w:rsidP="00560CC5">
            <w:pPr>
              <w:tabs>
                <w:tab w:val="left" w:pos="2976"/>
              </w:tabs>
              <w:spacing w:line="276" w:lineRule="auto"/>
              <w:jc w:val="center"/>
            </w:pPr>
          </w:p>
        </w:tc>
        <w:tc>
          <w:tcPr>
            <w:tcW w:w="1559" w:type="dxa"/>
          </w:tcPr>
          <w:p w14:paraId="05F797EE" w14:textId="77777777" w:rsidR="00687E10" w:rsidRPr="00560CC5" w:rsidRDefault="00687E10" w:rsidP="00560CC5">
            <w:pPr>
              <w:tabs>
                <w:tab w:val="left" w:pos="2976"/>
              </w:tabs>
              <w:spacing w:line="276" w:lineRule="auto"/>
              <w:jc w:val="center"/>
            </w:pPr>
          </w:p>
        </w:tc>
        <w:tc>
          <w:tcPr>
            <w:tcW w:w="3266" w:type="dxa"/>
          </w:tcPr>
          <w:p w14:paraId="068C2BAE" w14:textId="77777777" w:rsidR="00687E10" w:rsidRPr="00560CC5" w:rsidRDefault="00687E10" w:rsidP="00560CC5">
            <w:pPr>
              <w:tabs>
                <w:tab w:val="left" w:pos="2976"/>
              </w:tabs>
              <w:spacing w:line="276" w:lineRule="auto"/>
              <w:jc w:val="center"/>
            </w:pPr>
          </w:p>
        </w:tc>
      </w:tr>
    </w:tbl>
    <w:p w14:paraId="00E0573C" w14:textId="77777777" w:rsidR="00D27B81" w:rsidRPr="00560CC5" w:rsidRDefault="00D27B81" w:rsidP="0027540E">
      <w:pPr>
        <w:rPr>
          <w:sz w:val="2"/>
          <w:szCs w:val="2"/>
        </w:rPr>
      </w:pPr>
    </w:p>
    <w:sectPr w:rsidR="00D27B81" w:rsidRPr="00560CC5" w:rsidSect="005B7A4A">
      <w:headerReference w:type="default" r:id="rId8"/>
      <w:footerReference w:type="default" r:id="rId9"/>
      <w:pgSz w:w="11906" w:h="16838" w:code="9"/>
      <w:pgMar w:top="720" w:right="720" w:bottom="426" w:left="720" w:header="567" w:footer="403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EB4EAF5" w14:textId="77777777" w:rsidR="0053513E" w:rsidRDefault="0053513E" w:rsidP="00663719">
      <w:pPr>
        <w:spacing w:after="0" w:line="240" w:lineRule="auto"/>
      </w:pPr>
      <w:r>
        <w:separator/>
      </w:r>
    </w:p>
  </w:endnote>
  <w:endnote w:type="continuationSeparator" w:id="0">
    <w:p w14:paraId="29622565" w14:textId="77777777" w:rsidR="0053513E" w:rsidRDefault="0053513E" w:rsidP="0066371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ndara Light">
    <w:panose1 w:val="020E0502030303020204"/>
    <w:charset w:val="00"/>
    <w:family w:val="swiss"/>
    <w:pitch w:val="variable"/>
    <w:sig w:usb0="A00002EF" w:usb1="4000A44B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9FD5FBA" w14:textId="77777777" w:rsidR="007B45D1" w:rsidRDefault="002931FC" w:rsidP="006F4D1F">
    <w:pPr>
      <w:pStyle w:val="Rodap"/>
      <w:pBdr>
        <w:top w:val="single" w:sz="4" w:space="1" w:color="auto"/>
      </w:pBdr>
      <w:tabs>
        <w:tab w:val="clear" w:pos="4513"/>
        <w:tab w:val="clear" w:pos="9026"/>
        <w:tab w:val="left" w:pos="8453"/>
      </w:tabs>
    </w:pPr>
    <w:r>
      <w:rPr>
        <w:noProof/>
      </w:rPr>
      <mc:AlternateContent>
        <mc:Choice Requires="wpg">
          <w:drawing>
            <wp:anchor distT="0" distB="0" distL="114300" distR="114300" simplePos="0" relativeHeight="251659264" behindDoc="1" locked="0" layoutInCell="1" allowOverlap="1" wp14:anchorId="7FFF1987" wp14:editId="78834022">
              <wp:simplePos x="0" y="0"/>
              <wp:positionH relativeFrom="column">
                <wp:posOffset>5938</wp:posOffset>
              </wp:positionH>
              <wp:positionV relativeFrom="paragraph">
                <wp:posOffset>2045</wp:posOffset>
              </wp:positionV>
              <wp:extent cx="6638042" cy="269875"/>
              <wp:effectExtent l="0" t="0" r="0" b="0"/>
              <wp:wrapNone/>
              <wp:docPr id="1043219472" name="Agrupar 1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6638042" cy="269875"/>
                        <a:chOff x="0" y="0"/>
                        <a:chExt cx="6638042" cy="269875"/>
                      </a:xfrm>
                    </wpg:grpSpPr>
                    <pic:pic xmlns:pic="http://schemas.openxmlformats.org/drawingml/2006/picture">
                      <pic:nvPicPr>
                        <pic:cNvPr id="1076306479" name="Imagem 1076306479" descr="Uma imagem com Tipo de letra, Gráficos, design gráfico, logótipo&#10;&#10;Descrição gerada automaticamente"/>
                        <pic:cNvPicPr>
                          <a:picLocks noChangeAspect="1"/>
                        </pic:cNvPicPr>
                      </pic:nvPicPr>
                      <pic:blipFill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2660072" y="0"/>
                          <a:ext cx="759460" cy="2698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  <pic:pic xmlns:pic="http://schemas.openxmlformats.org/drawingml/2006/picture">
                      <pic:nvPicPr>
                        <pic:cNvPr id="998512645" name="Imagem 998512645"/>
                        <pic:cNvPicPr>
                          <a:picLocks noChangeAspect="1"/>
                        </pic:cNvPicPr>
                      </pic:nvPicPr>
                      <pic:blipFill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2597150" cy="269875"/>
                        </a:xfrm>
                        <a:prstGeom prst="rect">
                          <a:avLst/>
                        </a:prstGeom>
                      </pic:spPr>
                    </pic:pic>
                    <pic:pic xmlns:pic="http://schemas.openxmlformats.org/drawingml/2006/picture">
                      <pic:nvPicPr>
                        <pic:cNvPr id="1462319641" name="Imagem 1"/>
                        <pic:cNvPicPr>
                          <a:picLocks noChangeAspect="1"/>
                        </pic:cNvPicPr>
                      </pic:nvPicPr>
                      <pic:blipFill>
                        <a:blip r:embed="rId3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4667002" y="23751"/>
                          <a:ext cx="1971040" cy="1968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wpg:wgp>
                </a:graphicData>
              </a:graphic>
            </wp:anchor>
          </w:drawing>
        </mc:Choice>
        <mc:Fallback xmlns:w16sdtfl="http://schemas.microsoft.com/office/word/2024/wordml/sdtformatlock" xmlns:w16du="http://schemas.microsoft.com/office/word/2023/wordml/word16du" xmlns:oel="http://schemas.microsoft.com/office/2019/extlst">
          <w:pict>
            <v:group w14:anchorId="0A7286F1" id="Agrupar 1" o:spid="_x0000_s1026" style="position:absolute;margin-left:.45pt;margin-top:.15pt;width:522.7pt;height:21.25pt;z-index:-251657216" coordsize="66380,269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Imagem 1076306479" o:spid="_x0000_s1027" type="#_x0000_t75" alt="Uma imagem com Tipo de letra, Gráficos, design gráfico, logótipo&#10;&#10;Descrição gerada automaticamente" style="position:absolute;left:26600;width:7595;height:269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">
                <v:imagedata r:id="rId4" o:title="Uma imagem com Tipo de letra, Gráficos, design gráfico, logótipo&#10;&#10;Descrição gerada automaticamente"/>
              </v:shape>
              <v:shape id="Imagem 998512645" o:spid="_x0000_s1028" type="#_x0000_t75" style="position:absolute;width:25971;height:269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">
                <v:imagedata r:id="rId5" o:title=""/>
              </v:shape>
              <v:shape id="Imagem 1" o:spid="_x0000_s1029" type="#_x0000_t75" style="position:absolute;left:46670;top:237;width:19710;height:196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">
                <v:imagedata r:id="rId6" o:title=""/>
              </v:shape>
            </v:group>
          </w:pict>
        </mc:Fallback>
      </mc:AlternateContent>
    </w:r>
    <w:r w:rsidR="00E64018">
      <w:tab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5C2F266" w14:textId="77777777" w:rsidR="0053513E" w:rsidRDefault="0053513E" w:rsidP="00663719">
      <w:pPr>
        <w:spacing w:after="0" w:line="240" w:lineRule="auto"/>
      </w:pPr>
      <w:r>
        <w:separator/>
      </w:r>
    </w:p>
  </w:footnote>
  <w:footnote w:type="continuationSeparator" w:id="0">
    <w:p w14:paraId="069A0BEA" w14:textId="77777777" w:rsidR="0053513E" w:rsidRDefault="0053513E" w:rsidP="0066371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642780D" w14:textId="77777777" w:rsidR="00590304" w:rsidRDefault="00280D18" w:rsidP="00590304">
    <w:pPr>
      <w:pStyle w:val="Cabealho"/>
      <w:pBdr>
        <w:bottom w:val="single" w:sz="4" w:space="1" w:color="auto"/>
      </w:pBdr>
      <w:rPr>
        <w:rFonts w:ascii="Candara Light" w:hAnsi="Candara Light"/>
      </w:rPr>
    </w:pPr>
    <w:r>
      <w:rPr>
        <w:rFonts w:ascii="Candara Light" w:hAnsi="Candara Light"/>
        <w:noProof/>
      </w:rPr>
      <mc:AlternateContent>
        <mc:Choice Requires="wpg">
          <w:drawing>
            <wp:anchor distT="0" distB="0" distL="114300" distR="114300" simplePos="0" relativeHeight="251668480" behindDoc="0" locked="0" layoutInCell="1" allowOverlap="1" wp14:anchorId="518233B1" wp14:editId="0B05FE72">
              <wp:simplePos x="0" y="0"/>
              <wp:positionH relativeFrom="column">
                <wp:posOffset>9525</wp:posOffset>
              </wp:positionH>
              <wp:positionV relativeFrom="paragraph">
                <wp:posOffset>-245745</wp:posOffset>
              </wp:positionV>
              <wp:extent cx="6686550" cy="633095"/>
              <wp:effectExtent l="0" t="0" r="0" b="0"/>
              <wp:wrapNone/>
              <wp:docPr id="586645847" name="Agrupar 3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6686550" cy="633095"/>
                        <a:chOff x="0" y="0"/>
                        <a:chExt cx="6686550" cy="633095"/>
                      </a:xfrm>
                    </wpg:grpSpPr>
                    <pic:pic xmlns:pic="http://schemas.openxmlformats.org/drawingml/2006/picture">
                      <pic:nvPicPr>
                        <pic:cNvPr id="1358166597" name="Imagem 1"/>
                        <pic:cNvPicPr>
                          <a:picLocks noChangeAspect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428625"/>
                          <a:ext cx="2476500" cy="154940"/>
                        </a:xfrm>
                        <a:prstGeom prst="rect">
                          <a:avLst/>
                        </a:prstGeom>
                      </pic:spPr>
                    </pic:pic>
                    <wpg:grpSp>
                      <wpg:cNvPr id="439713940" name="Agrupar 2"/>
                      <wpg:cNvGrpSpPr/>
                      <wpg:grpSpPr>
                        <a:xfrm>
                          <a:off x="4562475" y="0"/>
                          <a:ext cx="2124075" cy="633095"/>
                          <a:chOff x="0" y="0"/>
                          <a:chExt cx="2124075" cy="633095"/>
                        </a:xfrm>
                      </wpg:grpSpPr>
                      <wps:wsp>
                        <wps:cNvPr id="338152787" name="Conexão reta 4"/>
                        <wps:cNvCnPr/>
                        <wps:spPr>
                          <a:xfrm flipH="1">
                            <a:off x="666750" y="95250"/>
                            <a:ext cx="9525" cy="428625"/>
                          </a:xfrm>
                          <a:prstGeom prst="line">
                            <a:avLst/>
                          </a:prstGeom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pic:pic xmlns:pic="http://schemas.openxmlformats.org/drawingml/2006/picture">
                        <pic:nvPicPr>
                          <pic:cNvPr id="2129010882" name="Imagem 3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/>
                        </pic:blipFill>
                        <pic:spPr bwMode="auto">
                          <a:xfrm>
                            <a:off x="0" y="85725"/>
                            <a:ext cx="571500" cy="457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903614232" name="Imagem 1"/>
                          <pic:cNvPicPr>
                            <a:picLocks noChangeAspect="1"/>
                          </pic:cNvPicPr>
                        </pic:nvPicPr>
                        <pic:blipFill>
                          <a:blip r:embed="rId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752475" y="0"/>
                            <a:ext cx="1371600" cy="6330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wpg:grpSp>
                  </wpg:wgp>
                </a:graphicData>
              </a:graphic>
            </wp:anchor>
          </w:drawing>
        </mc:Choice>
        <mc:Fallback xmlns:w16sdtfl="http://schemas.microsoft.com/office/word/2024/wordml/sdtformatlock" xmlns:w16du="http://schemas.microsoft.com/office/word/2023/wordml/word16du" xmlns:oel="http://schemas.microsoft.com/office/2019/extlst">
          <w:pict>
            <v:group w14:anchorId="25255A69" id="Agrupar 3" o:spid="_x0000_s1026" style="position:absolute;margin-left:.75pt;margin-top:-19.35pt;width:526.5pt;height:49.85pt;z-index:251668480" coordsize="66865,633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Imagem 1" o:spid="_x0000_s1027" type="#_x0000_t75" style="position:absolute;top:4286;width:24765;height:154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">
                <v:imagedata r:id="rId4" o:title=""/>
              </v:shape>
              <v:group id="Agrupar 2" o:spid="_x0000_s1028" style="position:absolute;left:45624;width:21241;height:6330" coordsize="21240,63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">
                <v:line id="Conexão reta 4" o:spid="_x0000_s1029" style="position:absolute;flip:x;visibility:visible;mso-wrap-style:square" from="6667,952" to="6762,523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" strokecolor="black [3200]" strokeweight=".5pt">
                  <v:stroke joinstyle="miter"/>
                </v:line>
                <v:shape id="Imagem 3" o:spid="_x0000_s1030" type="#_x0000_t75" style="position:absolute;top:857;width:5715;height:457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">
                  <v:imagedata r:id="rId5" o:title=""/>
                </v:shape>
                <v:shape id="Imagem 1" o:spid="_x0000_s1031" type="#_x0000_t75" style="position:absolute;left:7524;width:13716;height:633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">
                  <v:imagedata r:id="rId6" o:title=""/>
                </v:shape>
              </v:group>
            </v:group>
          </w:pict>
        </mc:Fallback>
      </mc:AlternateContent>
    </w:r>
  </w:p>
  <w:p w14:paraId="5F0451D4" w14:textId="77777777" w:rsidR="00590304" w:rsidRPr="00E369DB" w:rsidRDefault="00590304" w:rsidP="00590304">
    <w:pPr>
      <w:pStyle w:val="Cabealho"/>
      <w:pBdr>
        <w:bottom w:val="single" w:sz="4" w:space="1" w:color="auto"/>
      </w:pBdr>
      <w:rPr>
        <w:rFonts w:ascii="Candara Light" w:hAnsi="Candara Light"/>
      </w:rPr>
    </w:pPr>
  </w:p>
  <w:p w14:paraId="43C41A51" w14:textId="77777777" w:rsidR="00663719" w:rsidRDefault="00663719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attachedTemplate r:id="rId1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3513E"/>
    <w:rsid w:val="00055EEC"/>
    <w:rsid w:val="001011DD"/>
    <w:rsid w:val="00111B9A"/>
    <w:rsid w:val="00113BCE"/>
    <w:rsid w:val="00186FAE"/>
    <w:rsid w:val="0027540E"/>
    <w:rsid w:val="00280D18"/>
    <w:rsid w:val="00285546"/>
    <w:rsid w:val="002931FC"/>
    <w:rsid w:val="002B0352"/>
    <w:rsid w:val="0035195A"/>
    <w:rsid w:val="0036393B"/>
    <w:rsid w:val="0037443A"/>
    <w:rsid w:val="003E4336"/>
    <w:rsid w:val="004368AF"/>
    <w:rsid w:val="00467A6F"/>
    <w:rsid w:val="00492257"/>
    <w:rsid w:val="004A2506"/>
    <w:rsid w:val="004A4251"/>
    <w:rsid w:val="0053513E"/>
    <w:rsid w:val="00560CC5"/>
    <w:rsid w:val="00563632"/>
    <w:rsid w:val="0056392F"/>
    <w:rsid w:val="00590304"/>
    <w:rsid w:val="005B0473"/>
    <w:rsid w:val="005B7A4A"/>
    <w:rsid w:val="00607A02"/>
    <w:rsid w:val="006113E5"/>
    <w:rsid w:val="00663719"/>
    <w:rsid w:val="00687E10"/>
    <w:rsid w:val="006F4D1F"/>
    <w:rsid w:val="00746505"/>
    <w:rsid w:val="007B45D1"/>
    <w:rsid w:val="008526DC"/>
    <w:rsid w:val="008572BE"/>
    <w:rsid w:val="008A04D5"/>
    <w:rsid w:val="00954B53"/>
    <w:rsid w:val="009C3694"/>
    <w:rsid w:val="00B56791"/>
    <w:rsid w:val="00B92A1D"/>
    <w:rsid w:val="00C06206"/>
    <w:rsid w:val="00C72711"/>
    <w:rsid w:val="00D11E02"/>
    <w:rsid w:val="00D27B81"/>
    <w:rsid w:val="00D67248"/>
    <w:rsid w:val="00E3405E"/>
    <w:rsid w:val="00E44A1C"/>
    <w:rsid w:val="00E64018"/>
    <w:rsid w:val="00F214FC"/>
    <w:rsid w:val="00F25AF1"/>
    <w:rsid w:val="00F45071"/>
    <w:rsid w:val="00F5723C"/>
    <w:rsid w:val="00F612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40B22EB"/>
  <w15:chartTrackingRefBased/>
  <w15:docId w15:val="{48ACBCF0-6B1B-4691-A71F-B8AC7104B6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P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B7A4A"/>
    <w:pPr>
      <w:spacing w:line="278" w:lineRule="auto"/>
    </w:pPr>
    <w:rPr>
      <w:kern w:val="2"/>
      <w:sz w:val="24"/>
      <w:szCs w:val="24"/>
      <w14:ligatures w14:val="standardContextual"/>
    </w:rPr>
  </w:style>
  <w:style w:type="character" w:default="1" w:styleId="Tipodeletrapredefinidodopargraf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arter"/>
    <w:uiPriority w:val="99"/>
    <w:unhideWhenUsed/>
    <w:rsid w:val="00663719"/>
    <w:pPr>
      <w:tabs>
        <w:tab w:val="center" w:pos="4513"/>
        <w:tab w:val="right" w:pos="9026"/>
      </w:tabs>
      <w:spacing w:after="0" w:line="240" w:lineRule="auto"/>
    </w:pPr>
    <w:rPr>
      <w:kern w:val="0"/>
      <w:sz w:val="22"/>
      <w:szCs w:val="22"/>
      <w14:ligatures w14:val="none"/>
    </w:rPr>
  </w:style>
  <w:style w:type="character" w:customStyle="1" w:styleId="CabealhoCarter">
    <w:name w:val="Cabeçalho Caráter"/>
    <w:basedOn w:val="Tipodeletrapredefinidodopargrafo"/>
    <w:link w:val="Cabealho"/>
    <w:uiPriority w:val="99"/>
    <w:rsid w:val="00663719"/>
  </w:style>
  <w:style w:type="paragraph" w:styleId="Rodap">
    <w:name w:val="footer"/>
    <w:basedOn w:val="Normal"/>
    <w:link w:val="RodapCarter"/>
    <w:uiPriority w:val="99"/>
    <w:unhideWhenUsed/>
    <w:rsid w:val="00663719"/>
    <w:pPr>
      <w:tabs>
        <w:tab w:val="center" w:pos="4513"/>
        <w:tab w:val="right" w:pos="9026"/>
      </w:tabs>
      <w:spacing w:after="0" w:line="240" w:lineRule="auto"/>
    </w:pPr>
    <w:rPr>
      <w:kern w:val="0"/>
      <w:sz w:val="22"/>
      <w:szCs w:val="22"/>
      <w14:ligatures w14:val="none"/>
    </w:rPr>
  </w:style>
  <w:style w:type="character" w:customStyle="1" w:styleId="RodapCarter">
    <w:name w:val="Rodapé Caráter"/>
    <w:basedOn w:val="Tipodeletrapredefinidodopargrafo"/>
    <w:link w:val="Rodap"/>
    <w:uiPriority w:val="99"/>
    <w:rsid w:val="00663719"/>
  </w:style>
  <w:style w:type="table" w:styleId="TabelacomGrelha">
    <w:name w:val="Table Grid"/>
    <w:basedOn w:val="Tabelanormal"/>
    <w:uiPriority w:val="39"/>
    <w:rsid w:val="00D11E02"/>
    <w:pPr>
      <w:spacing w:after="0" w:line="240" w:lineRule="auto"/>
    </w:pPr>
    <w:rPr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image" Target="media/image7.png"/><Relationship Id="rId2" Type="http://schemas.openxmlformats.org/officeDocument/2006/relationships/image" Target="media/image6.png"/><Relationship Id="rId1" Type="http://schemas.openxmlformats.org/officeDocument/2006/relationships/image" Target="media/image5.png"/><Relationship Id="rId6" Type="http://schemas.openxmlformats.org/officeDocument/2006/relationships/image" Target="media/image120.png"/><Relationship Id="rId5" Type="http://schemas.openxmlformats.org/officeDocument/2006/relationships/image" Target="media/image110.png"/><Relationship Id="rId4" Type="http://schemas.openxmlformats.org/officeDocument/2006/relationships/image" Target="media/image100.png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4.png"/><Relationship Id="rId2" Type="http://schemas.openxmlformats.org/officeDocument/2006/relationships/image" Target="media/image3.png"/><Relationship Id="rId1" Type="http://schemas.openxmlformats.org/officeDocument/2006/relationships/image" Target="media/image2.png"/><Relationship Id="rId6" Type="http://schemas.openxmlformats.org/officeDocument/2006/relationships/image" Target="media/image60.png"/><Relationship Id="rId5" Type="http://schemas.openxmlformats.org/officeDocument/2006/relationships/image" Target="media/image50.png"/><Relationship Id="rId4" Type="http://schemas.openxmlformats.org/officeDocument/2006/relationships/image" Target="media/image40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\\ad-server\Redirect\Templates\A4%20Vertical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9CB0512-F6C7-4876-BDE8-9049A72E316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A4 Vertical</Template>
  <TotalTime>5</TotalTime>
  <Pages>4</Pages>
  <Words>131</Words>
  <Characters>712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1058 - Luís Miguel Pinto Barros Pereira</dc:creator>
  <cp:keywords/>
  <dc:description/>
  <cp:lastModifiedBy>1058 - Luís Miguel Pinto Barros Pereira</cp:lastModifiedBy>
  <cp:revision>2</cp:revision>
  <dcterms:created xsi:type="dcterms:W3CDTF">2026-04-20T11:26:00Z</dcterms:created>
  <dcterms:modified xsi:type="dcterms:W3CDTF">2026-04-20T11:26:00Z</dcterms:modified>
</cp:coreProperties>
</file>